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6D7B3A" w14:textId="77777777" w:rsidR="003B6ABB" w:rsidRDefault="003B6ABB" w:rsidP="006B0128">
      <w:pPr>
        <w:spacing w:after="0" w:line="240" w:lineRule="auto"/>
        <w:rPr>
          <w:rFonts w:cs="Arial"/>
          <w:color w:val="000000" w:themeColor="text1"/>
          <w:sz w:val="22"/>
          <w:szCs w:val="24"/>
          <w:lang w:val="en-US"/>
        </w:rPr>
      </w:pPr>
      <w:bookmarkStart w:id="0" w:name="_Toc443461091"/>
      <w:bookmarkStart w:id="1" w:name="_Toc443470360"/>
      <w:bookmarkStart w:id="2" w:name="_Toc450303210"/>
      <w:bookmarkStart w:id="3" w:name="_Toc381019518"/>
      <w:bookmarkStart w:id="4" w:name="_Toc371590823"/>
      <w:bookmarkStart w:id="5" w:name="_Toc371592218"/>
      <w:bookmarkStart w:id="6" w:name="_Toc371592337"/>
      <w:bookmarkStart w:id="7" w:name="_Toc371592874"/>
      <w:bookmarkStart w:id="8" w:name="_Toc371592981"/>
      <w:bookmarkStart w:id="9" w:name="_Toc375304568"/>
    </w:p>
    <w:p w14:paraId="66122A31" w14:textId="07552572" w:rsidR="003B6ABB" w:rsidRPr="00E105E6" w:rsidRDefault="003B6ABB" w:rsidP="006678F1">
      <w:pPr>
        <w:spacing w:after="0" w:line="240" w:lineRule="auto"/>
        <w:jc w:val="center"/>
        <w:rPr>
          <w:rFonts w:cs="Arial"/>
          <w:b/>
          <w:color w:val="000000" w:themeColor="text1"/>
          <w:sz w:val="22"/>
          <w:szCs w:val="24"/>
          <w:lang w:val="en-US"/>
        </w:rPr>
      </w:pPr>
      <w:r w:rsidRPr="00E105E6">
        <w:rPr>
          <w:rFonts w:cs="Arial"/>
          <w:b/>
          <w:color w:val="000000" w:themeColor="text1"/>
          <w:sz w:val="22"/>
          <w:szCs w:val="24"/>
          <w:lang w:val="en-US"/>
        </w:rPr>
        <w:t>DISPOSAL OF ME</w:t>
      </w:r>
      <w:r>
        <w:rPr>
          <w:rFonts w:cs="Arial"/>
          <w:b/>
          <w:color w:val="000000" w:themeColor="text1"/>
          <w:sz w:val="22"/>
          <w:szCs w:val="24"/>
          <w:lang w:val="en-US"/>
        </w:rPr>
        <w:t>DICAL DEVICE FOR SPECIAL ACCESS</w:t>
      </w:r>
    </w:p>
    <w:p w14:paraId="61E97CB4" w14:textId="77777777" w:rsidR="003B6ABB" w:rsidRPr="00D40B56" w:rsidRDefault="003B6ABB" w:rsidP="006678F1">
      <w:pPr>
        <w:spacing w:after="0" w:line="240" w:lineRule="auto"/>
        <w:jc w:val="center"/>
        <w:rPr>
          <w:rFonts w:cs="Arial"/>
          <w:color w:val="000000" w:themeColor="text1"/>
          <w:sz w:val="22"/>
          <w:szCs w:val="24"/>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
        <w:gridCol w:w="1316"/>
        <w:gridCol w:w="1114"/>
        <w:gridCol w:w="2794"/>
        <w:gridCol w:w="1256"/>
        <w:gridCol w:w="469"/>
        <w:gridCol w:w="1163"/>
        <w:gridCol w:w="29"/>
      </w:tblGrid>
      <w:tr w:rsidR="00105987" w:rsidRPr="00D40B56" w14:paraId="67C5A165" w14:textId="77777777" w:rsidTr="00E105E6">
        <w:trPr>
          <w:gridAfter w:val="1"/>
          <w:wAfter w:w="28" w:type="dxa"/>
          <w:trHeight w:val="1273"/>
        </w:trPr>
        <w:tc>
          <w:tcPr>
            <w:tcW w:w="3353" w:type="dxa"/>
            <w:gridSpan w:val="4"/>
            <w:shd w:val="clear" w:color="auto" w:fill="auto"/>
            <w:vAlign w:val="center"/>
          </w:tcPr>
          <w:p w14:paraId="30FDB391" w14:textId="61FEB0C8" w:rsidR="00105987" w:rsidRPr="00C412C9" w:rsidRDefault="003C5618" w:rsidP="00E71409">
            <w:pPr>
              <w:pStyle w:val="Header"/>
              <w:jc w:val="center"/>
              <w:rPr>
                <w:rFonts w:cs="Arial"/>
                <w:sz w:val="10"/>
                <w:szCs w:val="14"/>
              </w:rPr>
            </w:pPr>
            <w:r w:rsidRPr="00474C7F">
              <w:rPr>
                <w:rFonts w:eastAsia="Arial Unicode MS" w:cs="Arial"/>
                <w:noProof/>
                <w:bdr w:val="nil"/>
                <w:lang w:val="en-MY" w:eastAsia="en-MY"/>
              </w:rPr>
              <w:drawing>
                <wp:anchor distT="0" distB="0" distL="114300" distR="114300" simplePos="0" relativeHeight="251638784" behindDoc="1" locked="0" layoutInCell="1" allowOverlap="1" wp14:anchorId="420222F7" wp14:editId="4987EEFF">
                  <wp:simplePos x="0" y="0"/>
                  <wp:positionH relativeFrom="column">
                    <wp:posOffset>457835</wp:posOffset>
                  </wp:positionH>
                  <wp:positionV relativeFrom="paragraph">
                    <wp:posOffset>608965</wp:posOffset>
                  </wp:positionV>
                  <wp:extent cx="1146810" cy="586105"/>
                  <wp:effectExtent l="0" t="0" r="0" b="4445"/>
                  <wp:wrapThrough wrapText="bothSides">
                    <wp:wrapPolygon edited="0">
                      <wp:start x="0" y="0"/>
                      <wp:lineTo x="0" y="21062"/>
                      <wp:lineTo x="21169" y="21062"/>
                      <wp:lineTo x="21169" y="0"/>
                      <wp:lineTo x="0" y="0"/>
                    </wp:wrapPolygon>
                  </wp:wrapThrough>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6810" cy="5861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678F1">
              <w:rPr>
                <w:rFonts w:eastAsia="Arial Unicode MS" w:cs="Arial"/>
                <w:noProof/>
                <w:color w:val="0000FF"/>
                <w:sz w:val="2"/>
                <w:szCs w:val="2"/>
                <w:bdr w:val="nil"/>
                <w:lang w:val="en-MY" w:eastAsia="en-MY"/>
              </w:rPr>
              <w:drawing>
                <wp:anchor distT="0" distB="0" distL="114300" distR="114300" simplePos="0" relativeHeight="251637760" behindDoc="1" locked="0" layoutInCell="1" allowOverlap="1" wp14:anchorId="6BC1085A" wp14:editId="7EE87D2E">
                  <wp:simplePos x="0" y="0"/>
                  <wp:positionH relativeFrom="column">
                    <wp:posOffset>618490</wp:posOffset>
                  </wp:positionH>
                  <wp:positionV relativeFrom="paragraph">
                    <wp:posOffset>38735</wp:posOffset>
                  </wp:positionV>
                  <wp:extent cx="724535" cy="568325"/>
                  <wp:effectExtent l="0" t="0" r="0" b="3175"/>
                  <wp:wrapNone/>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24535" cy="5683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120" w:type="dxa"/>
            <w:gridSpan w:val="3"/>
            <w:shd w:val="clear" w:color="auto" w:fill="auto"/>
            <w:vAlign w:val="center"/>
          </w:tcPr>
          <w:p w14:paraId="68F16301" w14:textId="0043AE2F" w:rsidR="003C5618" w:rsidRDefault="00105987" w:rsidP="006678F1">
            <w:pPr>
              <w:pStyle w:val="Header"/>
              <w:spacing w:after="0"/>
              <w:jc w:val="center"/>
              <w:rPr>
                <w:rFonts w:cs="Arial"/>
                <w:b w:val="0"/>
              </w:rPr>
            </w:pPr>
            <w:r w:rsidRPr="006678F1">
              <w:rPr>
                <w:rFonts w:cs="Arial"/>
                <w:b w:val="0"/>
              </w:rPr>
              <w:t>POST HANDLING NOTICE TO MDA:</w:t>
            </w:r>
          </w:p>
          <w:p w14:paraId="3EF7F874" w14:textId="77777777" w:rsidR="003C5618" w:rsidRPr="006678F1" w:rsidRDefault="003C5618" w:rsidP="006678F1">
            <w:pPr>
              <w:pStyle w:val="Header"/>
              <w:spacing w:after="0"/>
              <w:jc w:val="center"/>
              <w:rPr>
                <w:rFonts w:cs="Arial"/>
                <w:b w:val="0"/>
              </w:rPr>
            </w:pPr>
          </w:p>
          <w:p w14:paraId="6723E99A" w14:textId="3F7E0303" w:rsidR="00105987" w:rsidRPr="006678F1" w:rsidRDefault="00CC4B19" w:rsidP="003B6ABB">
            <w:pPr>
              <w:pStyle w:val="Header"/>
              <w:jc w:val="center"/>
              <w:rPr>
                <w:rFonts w:cs="Arial"/>
                <w:b w:val="0"/>
              </w:rPr>
            </w:pPr>
            <w:r w:rsidRPr="006678F1">
              <w:rPr>
                <w:rFonts w:cs="Arial"/>
                <w:b w:val="0"/>
              </w:rPr>
              <w:t>’DISPOS</w:t>
            </w:r>
            <w:r>
              <w:rPr>
                <w:rFonts w:cs="Arial"/>
                <w:b w:val="0"/>
              </w:rPr>
              <w:t>AL</w:t>
            </w:r>
            <w:r w:rsidR="00105987" w:rsidRPr="006678F1">
              <w:rPr>
                <w:rFonts w:cs="Arial"/>
                <w:b w:val="0"/>
              </w:rPr>
              <w:t xml:space="preserve"> OF MEDICAL DEVICE</w:t>
            </w:r>
            <w:r w:rsidR="004021E2">
              <w:rPr>
                <w:rFonts w:cs="Arial"/>
                <w:b w:val="0"/>
              </w:rPr>
              <w:t xml:space="preserve"> FOR SPECIAL ACCESS</w:t>
            </w:r>
            <w:r w:rsidR="001811C3">
              <w:rPr>
                <w:rFonts w:cs="Arial"/>
                <w:b w:val="0"/>
              </w:rPr>
              <w:t>’</w:t>
            </w:r>
          </w:p>
        </w:tc>
      </w:tr>
      <w:tr w:rsidR="00105987" w:rsidRPr="00D40B56" w14:paraId="616F9871" w14:textId="77777777" w:rsidTr="006E69AB">
        <w:trPr>
          <w:trHeight w:val="350"/>
        </w:trPr>
        <w:tc>
          <w:tcPr>
            <w:tcW w:w="5000" w:type="pct"/>
            <w:gridSpan w:val="8"/>
            <w:tcBorders>
              <w:top w:val="single" w:sz="4" w:space="0" w:color="auto"/>
            </w:tcBorders>
            <w:shd w:val="clear" w:color="auto" w:fill="auto"/>
            <w:tcMar>
              <w:top w:w="80" w:type="dxa"/>
              <w:left w:w="80" w:type="dxa"/>
              <w:bottom w:w="80" w:type="dxa"/>
              <w:right w:w="80" w:type="dxa"/>
            </w:tcMar>
            <w:vAlign w:val="center"/>
          </w:tcPr>
          <w:p w14:paraId="438BB370" w14:textId="60465DEF" w:rsidR="00105987" w:rsidRPr="006678F1" w:rsidRDefault="00105987" w:rsidP="006E69AB">
            <w:pPr>
              <w:suppressAutoHyphens/>
              <w:autoSpaceDE w:val="0"/>
              <w:autoSpaceDN w:val="0"/>
              <w:adjustRightInd w:val="0"/>
              <w:spacing w:after="0" w:line="240" w:lineRule="auto"/>
              <w:contextualSpacing/>
              <w:jc w:val="left"/>
              <w:rPr>
                <w:rFonts w:cs="Arial"/>
                <w:bCs/>
                <w:iCs/>
                <w:color w:val="000000"/>
                <w:szCs w:val="16"/>
                <w:shd w:val="clear" w:color="auto" w:fill="FFFFFF"/>
                <w:lang w:val="en-AU"/>
              </w:rPr>
            </w:pPr>
            <w:r w:rsidRPr="006678F1">
              <w:rPr>
                <w:rFonts w:cs="Arial"/>
                <w:bCs/>
                <w:iCs/>
                <w:color w:val="000000"/>
                <w:szCs w:val="16"/>
                <w:shd w:val="clear" w:color="auto" w:fill="FFFFFF"/>
                <w:lang w:val="en-AU"/>
              </w:rPr>
              <w:t>Please complete</w:t>
            </w:r>
            <w:r w:rsidRPr="006678F1">
              <w:rPr>
                <w:rFonts w:cs="Arial"/>
                <w:color w:val="000000"/>
                <w:szCs w:val="16"/>
                <w:shd w:val="clear" w:color="auto" w:fill="FFFFFF"/>
                <w:lang w:val="en-AU"/>
              </w:rPr>
              <w:t xml:space="preserve"> all information requested </w:t>
            </w:r>
            <w:r w:rsidR="004021E2">
              <w:rPr>
                <w:rFonts w:cs="Arial"/>
                <w:color w:val="000000"/>
                <w:szCs w:val="16"/>
                <w:shd w:val="clear" w:color="auto" w:fill="FFFFFF"/>
                <w:lang w:val="en-AU"/>
              </w:rPr>
              <w:t>I</w:t>
            </w:r>
            <w:r w:rsidRPr="006678F1">
              <w:rPr>
                <w:rFonts w:cs="Arial"/>
                <w:color w:val="000000"/>
                <w:szCs w:val="16"/>
                <w:shd w:val="clear" w:color="auto" w:fill="FFFFFF"/>
                <w:lang w:val="en-AU"/>
              </w:rPr>
              <w:t>n this </w:t>
            </w:r>
            <w:r w:rsidRPr="006678F1">
              <w:rPr>
                <w:rFonts w:cs="Arial"/>
                <w:bCs/>
                <w:iCs/>
                <w:color w:val="000000"/>
                <w:szCs w:val="16"/>
                <w:shd w:val="clear" w:color="auto" w:fill="FFFFFF"/>
                <w:lang w:val="en-AU"/>
              </w:rPr>
              <w:t>form.</w:t>
            </w:r>
          </w:p>
        </w:tc>
      </w:tr>
      <w:tr w:rsidR="00105987" w:rsidRPr="00D40B56" w14:paraId="2EAC03CD" w14:textId="77777777" w:rsidTr="00E71409">
        <w:trPr>
          <w:trHeight w:val="195"/>
        </w:trPr>
        <w:tc>
          <w:tcPr>
            <w:tcW w:w="5000" w:type="pct"/>
            <w:gridSpan w:val="8"/>
            <w:shd w:val="clear" w:color="auto" w:fill="auto"/>
            <w:tcMar>
              <w:top w:w="80" w:type="dxa"/>
              <w:left w:w="80" w:type="dxa"/>
              <w:bottom w:w="80" w:type="dxa"/>
              <w:right w:w="80" w:type="dxa"/>
            </w:tcMar>
            <w:vAlign w:val="center"/>
          </w:tcPr>
          <w:p w14:paraId="11380F34" w14:textId="068E8BDE" w:rsidR="00105987" w:rsidRPr="002B2D71" w:rsidRDefault="00105987" w:rsidP="006E69AB">
            <w:pPr>
              <w:suppressAutoHyphens/>
              <w:autoSpaceDE w:val="0"/>
              <w:autoSpaceDN w:val="0"/>
              <w:adjustRightInd w:val="0"/>
              <w:spacing w:after="0" w:line="240" w:lineRule="auto"/>
              <w:contextualSpacing/>
              <w:jc w:val="left"/>
              <w:rPr>
                <w:rFonts w:cs="Arial"/>
                <w:b/>
                <w:color w:val="000000"/>
                <w:spacing w:val="10"/>
                <w:u w:color="000000"/>
                <w:lang w:val="en-AU"/>
              </w:rPr>
            </w:pPr>
            <w:r w:rsidRPr="002B2D71">
              <w:rPr>
                <w:rFonts w:cs="Arial"/>
                <w:b/>
                <w:color w:val="000000"/>
                <w:spacing w:val="10"/>
                <w:u w:color="000000"/>
                <w:lang w:val="en-AU"/>
              </w:rPr>
              <w:t xml:space="preserve">Please state </w:t>
            </w:r>
            <w:r w:rsidR="00937B95" w:rsidRPr="00E105E6">
              <w:rPr>
                <w:rFonts w:cs="Arial"/>
                <w:b/>
              </w:rPr>
              <w:t>“No restriction letter”</w:t>
            </w:r>
            <w:r w:rsidRPr="002B2D71">
              <w:rPr>
                <w:rFonts w:cs="Arial"/>
                <w:b/>
                <w:color w:val="000000"/>
                <w:spacing w:val="10"/>
                <w:u w:color="000000"/>
                <w:lang w:val="en-AU"/>
              </w:rPr>
              <w:t xml:space="preserve"> information:-</w:t>
            </w:r>
          </w:p>
        </w:tc>
      </w:tr>
      <w:tr w:rsidR="00105987" w:rsidRPr="00D40B56" w14:paraId="17E97452" w14:textId="77777777" w:rsidTr="006E69AB">
        <w:trPr>
          <w:trHeight w:val="257"/>
        </w:trPr>
        <w:tc>
          <w:tcPr>
            <w:tcW w:w="996" w:type="pct"/>
            <w:gridSpan w:val="2"/>
            <w:shd w:val="clear" w:color="auto" w:fill="auto"/>
            <w:tcMar>
              <w:top w:w="80" w:type="dxa"/>
              <w:left w:w="80" w:type="dxa"/>
              <w:bottom w:w="80" w:type="dxa"/>
              <w:right w:w="80" w:type="dxa"/>
            </w:tcMar>
            <w:vAlign w:val="center"/>
          </w:tcPr>
          <w:p w14:paraId="181A9502" w14:textId="77777777" w:rsidR="00105987" w:rsidRPr="006678F1" w:rsidRDefault="00105987" w:rsidP="006E69AB">
            <w:pPr>
              <w:suppressAutoHyphens/>
              <w:autoSpaceDE w:val="0"/>
              <w:autoSpaceDN w:val="0"/>
              <w:adjustRightInd w:val="0"/>
              <w:spacing w:after="0" w:line="240" w:lineRule="auto"/>
              <w:contextualSpacing/>
              <w:jc w:val="left"/>
              <w:rPr>
                <w:rFonts w:cs="Arial"/>
                <w:color w:val="000000"/>
                <w:spacing w:val="10"/>
                <w:szCs w:val="16"/>
                <w:u w:color="000000"/>
                <w:lang w:val="en-AU"/>
              </w:rPr>
            </w:pPr>
            <w:r w:rsidRPr="006678F1">
              <w:rPr>
                <w:rFonts w:cs="Arial"/>
                <w:color w:val="000000"/>
                <w:spacing w:val="10"/>
                <w:szCs w:val="16"/>
                <w:u w:color="000000"/>
                <w:lang w:val="en-AU"/>
              </w:rPr>
              <w:t>Notification ID:</w:t>
            </w:r>
          </w:p>
        </w:tc>
        <w:tc>
          <w:tcPr>
            <w:tcW w:w="4004" w:type="pct"/>
            <w:gridSpan w:val="6"/>
            <w:shd w:val="clear" w:color="auto" w:fill="auto"/>
            <w:vAlign w:val="center"/>
          </w:tcPr>
          <w:p w14:paraId="4ED336C8" w14:textId="77777777" w:rsidR="00105987" w:rsidRPr="006678F1" w:rsidRDefault="00105987" w:rsidP="006E69AB">
            <w:pPr>
              <w:suppressAutoHyphens/>
              <w:autoSpaceDE w:val="0"/>
              <w:autoSpaceDN w:val="0"/>
              <w:adjustRightInd w:val="0"/>
              <w:spacing w:after="0" w:line="240" w:lineRule="auto"/>
              <w:contextualSpacing/>
              <w:jc w:val="left"/>
              <w:rPr>
                <w:rFonts w:cs="Arial"/>
                <w:color w:val="000000"/>
                <w:spacing w:val="10"/>
                <w:szCs w:val="16"/>
                <w:u w:color="000000"/>
                <w:lang w:val="en-AU"/>
              </w:rPr>
            </w:pPr>
          </w:p>
        </w:tc>
      </w:tr>
      <w:tr w:rsidR="00105987" w:rsidRPr="00D40B56" w14:paraId="55F3BC03" w14:textId="77777777" w:rsidTr="00E71409">
        <w:trPr>
          <w:trHeight w:val="195"/>
        </w:trPr>
        <w:tc>
          <w:tcPr>
            <w:tcW w:w="5000" w:type="pct"/>
            <w:gridSpan w:val="8"/>
            <w:shd w:val="clear" w:color="auto" w:fill="C6D9F1"/>
            <w:tcMar>
              <w:top w:w="80" w:type="dxa"/>
              <w:left w:w="80" w:type="dxa"/>
              <w:bottom w:w="80" w:type="dxa"/>
              <w:right w:w="80" w:type="dxa"/>
            </w:tcMar>
            <w:vAlign w:val="center"/>
          </w:tcPr>
          <w:p w14:paraId="72202336" w14:textId="77777777" w:rsidR="00105987" w:rsidRPr="006678F1" w:rsidRDefault="00105987" w:rsidP="006E69AB">
            <w:pPr>
              <w:suppressAutoHyphens/>
              <w:autoSpaceDE w:val="0"/>
              <w:autoSpaceDN w:val="0"/>
              <w:adjustRightInd w:val="0"/>
              <w:spacing w:after="0" w:line="240" w:lineRule="auto"/>
              <w:contextualSpacing/>
              <w:jc w:val="left"/>
              <w:rPr>
                <w:rFonts w:cs="Arial"/>
                <w:bCs/>
                <w:color w:val="000000"/>
                <w:sz w:val="18"/>
                <w:szCs w:val="16"/>
                <w:shd w:val="clear" w:color="auto" w:fill="FFFFFF"/>
                <w:lang w:val="en-AU"/>
              </w:rPr>
            </w:pPr>
            <w:r w:rsidRPr="006678F1">
              <w:rPr>
                <w:rFonts w:cs="Arial"/>
                <w:b/>
                <w:color w:val="000000"/>
                <w:sz w:val="22"/>
                <w:lang w:val="en-AU"/>
              </w:rPr>
              <w:t>PARTICULARS OF MEDICAL DEVICE(S)</w:t>
            </w:r>
            <w:r w:rsidRPr="006678F1">
              <w:rPr>
                <w:rFonts w:cs="Arial"/>
                <w:i/>
                <w:color w:val="000000"/>
                <w:sz w:val="18"/>
                <w:lang w:val="en-AU"/>
              </w:rPr>
              <w:t xml:space="preserve"> (Repeat as needed)</w:t>
            </w:r>
          </w:p>
        </w:tc>
      </w:tr>
      <w:tr w:rsidR="00105987" w:rsidRPr="00D40B56" w14:paraId="67DF8432" w14:textId="77777777" w:rsidTr="006E69AB">
        <w:trPr>
          <w:trHeight w:val="195"/>
        </w:trPr>
        <w:tc>
          <w:tcPr>
            <w:tcW w:w="1679" w:type="pct"/>
            <w:gridSpan w:val="3"/>
            <w:shd w:val="clear" w:color="auto" w:fill="auto"/>
            <w:tcMar>
              <w:top w:w="80" w:type="dxa"/>
              <w:left w:w="80" w:type="dxa"/>
              <w:bottom w:w="80" w:type="dxa"/>
              <w:right w:w="80" w:type="dxa"/>
            </w:tcMar>
            <w:vAlign w:val="center"/>
          </w:tcPr>
          <w:p w14:paraId="0280A06D" w14:textId="77777777" w:rsidR="00105987" w:rsidRPr="006678F1" w:rsidRDefault="00105987" w:rsidP="006E69AB">
            <w:pPr>
              <w:suppressAutoHyphens/>
              <w:autoSpaceDE w:val="0"/>
              <w:autoSpaceDN w:val="0"/>
              <w:adjustRightInd w:val="0"/>
              <w:spacing w:after="0" w:line="240" w:lineRule="auto"/>
              <w:ind w:left="6"/>
              <w:contextualSpacing/>
              <w:jc w:val="left"/>
              <w:rPr>
                <w:rFonts w:cs="Arial"/>
                <w:color w:val="000000"/>
                <w:spacing w:val="10"/>
                <w:u w:color="000000"/>
                <w:lang w:val="en-AU"/>
              </w:rPr>
            </w:pPr>
            <w:r w:rsidRPr="006678F1">
              <w:rPr>
                <w:rFonts w:cs="Arial"/>
                <w:color w:val="000000"/>
                <w:spacing w:val="10"/>
                <w:u w:color="000000"/>
                <w:lang w:val="en-AU"/>
              </w:rPr>
              <w:t>Name of Device (incl. accessories, components, etc)</w:t>
            </w:r>
          </w:p>
        </w:tc>
        <w:tc>
          <w:tcPr>
            <w:tcW w:w="1669" w:type="pct"/>
            <w:shd w:val="clear" w:color="auto" w:fill="auto"/>
            <w:vAlign w:val="center"/>
          </w:tcPr>
          <w:p w14:paraId="1B972734" w14:textId="77777777" w:rsidR="00105987" w:rsidRPr="006678F1" w:rsidRDefault="00105987" w:rsidP="006E69AB">
            <w:pPr>
              <w:suppressAutoHyphens/>
              <w:autoSpaceDE w:val="0"/>
              <w:autoSpaceDN w:val="0"/>
              <w:adjustRightInd w:val="0"/>
              <w:spacing w:after="0" w:line="240" w:lineRule="auto"/>
              <w:ind w:left="6"/>
              <w:contextualSpacing/>
              <w:jc w:val="left"/>
              <w:rPr>
                <w:rFonts w:cs="Arial"/>
                <w:color w:val="000000"/>
                <w:spacing w:val="10"/>
                <w:u w:color="000000"/>
                <w:lang w:val="en-AU"/>
              </w:rPr>
            </w:pPr>
            <w:r w:rsidRPr="006678F1">
              <w:rPr>
                <w:rFonts w:cs="Arial"/>
                <w:color w:val="000000"/>
                <w:spacing w:val="10"/>
                <w:u w:color="000000"/>
                <w:lang w:val="en-AU"/>
              </w:rPr>
              <w:t>Device details (</w:t>
            </w:r>
            <w:proofErr w:type="spellStart"/>
            <w:r w:rsidRPr="006678F1">
              <w:rPr>
                <w:rFonts w:cs="Arial"/>
                <w:color w:val="000000"/>
                <w:spacing w:val="10"/>
                <w:u w:color="000000"/>
                <w:lang w:val="en-AU"/>
              </w:rPr>
              <w:t>i.e</w:t>
            </w:r>
            <w:proofErr w:type="spellEnd"/>
            <w:r w:rsidRPr="006678F1">
              <w:rPr>
                <w:rFonts w:cs="Arial"/>
                <w:color w:val="000000"/>
                <w:spacing w:val="10"/>
                <w:u w:color="000000"/>
                <w:lang w:val="en-AU"/>
              </w:rPr>
              <w:t xml:space="preserve"> Manufacturer, Brand and Model)</w:t>
            </w:r>
          </w:p>
        </w:tc>
        <w:tc>
          <w:tcPr>
            <w:tcW w:w="606" w:type="pct"/>
            <w:shd w:val="clear" w:color="auto" w:fill="auto"/>
            <w:vAlign w:val="center"/>
          </w:tcPr>
          <w:p w14:paraId="10C7B2D0"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r w:rsidRPr="006678F1">
              <w:rPr>
                <w:rFonts w:cs="Arial"/>
                <w:color w:val="000000"/>
                <w:spacing w:val="10"/>
                <w:u w:color="000000"/>
                <w:lang w:val="en-AU"/>
              </w:rPr>
              <w:t>Qty Import</w:t>
            </w:r>
          </w:p>
        </w:tc>
        <w:tc>
          <w:tcPr>
            <w:tcW w:w="1046" w:type="pct"/>
            <w:gridSpan w:val="3"/>
            <w:shd w:val="clear" w:color="auto" w:fill="auto"/>
            <w:vAlign w:val="center"/>
          </w:tcPr>
          <w:p w14:paraId="58239387" w14:textId="31FADB3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r w:rsidRPr="006678F1">
              <w:rPr>
                <w:rFonts w:cs="Arial"/>
                <w:color w:val="000000"/>
                <w:spacing w:val="10"/>
                <w:u w:color="000000"/>
                <w:lang w:val="en-AU"/>
              </w:rPr>
              <w:t xml:space="preserve">Qty &amp; Mode used: </w:t>
            </w:r>
            <w:r w:rsidR="00835096">
              <w:rPr>
                <w:rFonts w:cs="Arial"/>
                <w:color w:val="000000"/>
                <w:spacing w:val="10"/>
                <w:u w:color="000000"/>
                <w:lang w:val="en-AU"/>
              </w:rPr>
              <w:t>Disposal or</w:t>
            </w:r>
            <w:r w:rsidRPr="006678F1">
              <w:rPr>
                <w:rFonts w:cs="Arial"/>
                <w:color w:val="000000"/>
                <w:spacing w:val="10"/>
                <w:u w:color="000000"/>
                <w:lang w:val="en-AU"/>
              </w:rPr>
              <w:t xml:space="preserve">  Exported Out </w:t>
            </w:r>
          </w:p>
        </w:tc>
      </w:tr>
      <w:tr w:rsidR="00105987" w:rsidRPr="00D40B56" w14:paraId="37B71276"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04DF706C"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0AE89530"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17AFFD86"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559DC22A"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202E9FD9"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105987" w:rsidRPr="00D40B56" w14:paraId="5CF8B2B0"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054C0F6A"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51F8011E"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324FAACD"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35583837"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1471633C"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105987" w:rsidRPr="00D40B56" w14:paraId="5176AC8D"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4BEBE520"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33C1D8A3"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2EA0C127"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681ECA22"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003D79CF"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105987" w:rsidRPr="00D40B56" w14:paraId="66D1D2BE"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50C67976"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692E7CBB"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3773FC1C"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779B8068"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239A0580"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105987" w:rsidRPr="00D40B56" w14:paraId="25F8E427"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1A8EBBA9"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70C206CD"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5E8BE074"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372EB741"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16390EC9"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105987" w:rsidRPr="00D40B56" w14:paraId="395063B1"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5855694F"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5FB5DDEE"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5F0FD252"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7D046BFA"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2DAF4E02"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105987" w:rsidRPr="00D40B56" w14:paraId="4E50CF20"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5C0D4348"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03DB1406"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069BEF1E"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27310992"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1F48FE4F"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105987" w:rsidRPr="00D40B56" w14:paraId="431A8179"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0D26E1D5"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27B26EBD"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034F11A5"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0B649746"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2D0C11FA" w14:textId="77777777" w:rsidR="00105987" w:rsidRPr="006678F1" w:rsidRDefault="00105987"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D40B56" w:rsidRPr="00D40B56" w14:paraId="241882D1"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1D4173F7" w14:textId="77777777" w:rsidR="00D40B56" w:rsidRPr="00D40B56" w:rsidRDefault="00D40B56"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730A7B95" w14:textId="77777777" w:rsidR="00D40B56" w:rsidRPr="00D40B56" w:rsidRDefault="00D40B56"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7433ED73" w14:textId="77777777" w:rsidR="00D40B56" w:rsidRPr="00D40B56" w:rsidRDefault="00D40B56"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07294B65" w14:textId="77777777" w:rsidR="00D40B56" w:rsidRPr="00D40B56" w:rsidRDefault="00D40B56"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563E037C" w14:textId="77777777" w:rsidR="00D40B56" w:rsidRPr="00D40B56" w:rsidRDefault="00D40B56"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270DAF" w:rsidRPr="00D40B56" w14:paraId="321455C7"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34000BE3" w14:textId="77777777" w:rsidR="00270DAF" w:rsidRPr="00D40B56" w:rsidRDefault="00270DAF"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00D4C508" w14:textId="77777777" w:rsidR="00270DAF" w:rsidRPr="00D40B56" w:rsidRDefault="00270DAF"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7D9774E8" w14:textId="77777777" w:rsidR="00270DAF" w:rsidRPr="00D40B56" w:rsidRDefault="00270DAF"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366CE08B" w14:textId="77777777" w:rsidR="00270DAF" w:rsidRPr="00D40B56" w:rsidRDefault="00270DAF"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09EF080B" w14:textId="77777777" w:rsidR="00270DAF" w:rsidRPr="00D40B56" w:rsidRDefault="00270DAF" w:rsidP="006E69AB">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0516EA" w:rsidRPr="00D40B56" w14:paraId="2D8E82E7"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5EFEE9D7"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745DC4E1"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4C56DB88"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3B30CA8C"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59D7240A"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0516EA" w:rsidRPr="00D40B56" w14:paraId="3A6839B3"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617A0D7E"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22649476"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07A025BF"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25D4D0AD"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705650D7"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0516EA" w:rsidRPr="00D40B56" w14:paraId="7979C1EF"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28AB8935"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57BB7D23"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4EBC7B1C"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2FCBC162"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36C688C5"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0516EA" w:rsidRPr="00D40B56" w14:paraId="239682FD" w14:textId="77777777" w:rsidTr="006E69AB">
        <w:trPr>
          <w:trHeight w:val="340"/>
        </w:trPr>
        <w:tc>
          <w:tcPr>
            <w:tcW w:w="1679" w:type="pct"/>
            <w:gridSpan w:val="3"/>
            <w:shd w:val="clear" w:color="auto" w:fill="auto"/>
            <w:tcMar>
              <w:top w:w="80" w:type="dxa"/>
              <w:left w:w="80" w:type="dxa"/>
              <w:bottom w:w="80" w:type="dxa"/>
              <w:right w:w="80" w:type="dxa"/>
            </w:tcMar>
            <w:vAlign w:val="center"/>
          </w:tcPr>
          <w:p w14:paraId="417F0134"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1669" w:type="pct"/>
            <w:shd w:val="clear" w:color="auto" w:fill="auto"/>
            <w:vAlign w:val="center"/>
          </w:tcPr>
          <w:p w14:paraId="405DEEFF"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606" w:type="pct"/>
            <w:shd w:val="clear" w:color="auto" w:fill="auto"/>
            <w:vAlign w:val="center"/>
          </w:tcPr>
          <w:p w14:paraId="6EA694EF"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302" w:type="pct"/>
            <w:shd w:val="clear" w:color="auto" w:fill="auto"/>
            <w:vAlign w:val="center"/>
          </w:tcPr>
          <w:p w14:paraId="07AC8F09"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c>
          <w:tcPr>
            <w:tcW w:w="744" w:type="pct"/>
            <w:gridSpan w:val="2"/>
            <w:shd w:val="clear" w:color="auto" w:fill="auto"/>
            <w:vAlign w:val="center"/>
          </w:tcPr>
          <w:p w14:paraId="01F809A4" w14:textId="77777777" w:rsidR="000516EA" w:rsidRPr="00D40B56" w:rsidRDefault="000516EA" w:rsidP="000516EA">
            <w:pPr>
              <w:suppressAutoHyphens/>
              <w:autoSpaceDE w:val="0"/>
              <w:autoSpaceDN w:val="0"/>
              <w:adjustRightInd w:val="0"/>
              <w:spacing w:after="0" w:line="240" w:lineRule="auto"/>
              <w:ind w:left="6"/>
              <w:contextualSpacing/>
              <w:jc w:val="center"/>
              <w:rPr>
                <w:rFonts w:cs="Arial"/>
                <w:color w:val="000000"/>
                <w:spacing w:val="10"/>
                <w:u w:color="000000"/>
                <w:lang w:val="en-AU"/>
              </w:rPr>
            </w:pPr>
          </w:p>
        </w:tc>
      </w:tr>
      <w:tr w:rsidR="00105987" w:rsidRPr="00D40B56" w14:paraId="3BBA85AB" w14:textId="77777777" w:rsidTr="00E71409">
        <w:trPr>
          <w:trHeight w:val="195"/>
        </w:trPr>
        <w:tc>
          <w:tcPr>
            <w:tcW w:w="5000" w:type="pct"/>
            <w:gridSpan w:val="8"/>
            <w:shd w:val="clear" w:color="auto" w:fill="C6D9F1"/>
            <w:tcMar>
              <w:top w:w="80" w:type="dxa"/>
              <w:left w:w="80" w:type="dxa"/>
              <w:bottom w:w="80" w:type="dxa"/>
              <w:right w:w="80" w:type="dxa"/>
            </w:tcMar>
            <w:vAlign w:val="center"/>
          </w:tcPr>
          <w:p w14:paraId="6AE5CB7E" w14:textId="77777777" w:rsidR="00105987" w:rsidRPr="006678F1" w:rsidRDefault="00105987" w:rsidP="006E69AB">
            <w:pPr>
              <w:suppressAutoHyphens/>
              <w:autoSpaceDE w:val="0"/>
              <w:autoSpaceDN w:val="0"/>
              <w:adjustRightInd w:val="0"/>
              <w:spacing w:after="0" w:line="240" w:lineRule="auto"/>
              <w:contextualSpacing/>
              <w:jc w:val="left"/>
              <w:rPr>
                <w:rFonts w:cs="Arial"/>
                <w:b/>
                <w:color w:val="000000"/>
                <w:sz w:val="22"/>
                <w:lang w:val="en-AU"/>
              </w:rPr>
            </w:pPr>
            <w:r w:rsidRPr="006678F1">
              <w:rPr>
                <w:rFonts w:cs="Arial"/>
                <w:b/>
                <w:color w:val="000000"/>
                <w:sz w:val="22"/>
                <w:lang w:val="en-AU"/>
              </w:rPr>
              <w:t>DECLARATION</w:t>
            </w:r>
          </w:p>
          <w:p w14:paraId="0CBCA2B4" w14:textId="77777777" w:rsidR="00105987" w:rsidRPr="006678F1" w:rsidRDefault="00105987" w:rsidP="006E69AB">
            <w:pPr>
              <w:suppressAutoHyphens/>
              <w:autoSpaceDE w:val="0"/>
              <w:autoSpaceDN w:val="0"/>
              <w:adjustRightInd w:val="0"/>
              <w:spacing w:after="0" w:line="240" w:lineRule="auto"/>
              <w:contextualSpacing/>
              <w:jc w:val="left"/>
              <w:rPr>
                <w:rFonts w:cs="Arial"/>
                <w:bCs/>
                <w:color w:val="000000"/>
                <w:sz w:val="18"/>
                <w:szCs w:val="16"/>
                <w:shd w:val="clear" w:color="auto" w:fill="FFFFFF"/>
                <w:lang w:val="en-AU"/>
              </w:rPr>
            </w:pPr>
            <w:r w:rsidRPr="006678F1">
              <w:rPr>
                <w:rFonts w:cs="Arial"/>
                <w:i/>
                <w:sz w:val="18"/>
              </w:rPr>
              <w:t>(Please read carefully &amp; tick the boxes)</w:t>
            </w:r>
          </w:p>
        </w:tc>
      </w:tr>
      <w:tr w:rsidR="00105987" w:rsidRPr="00D40B56" w14:paraId="0215B8EF" w14:textId="77777777" w:rsidTr="00E71409">
        <w:trPr>
          <w:trHeight w:val="494"/>
        </w:trPr>
        <w:tc>
          <w:tcPr>
            <w:tcW w:w="5000" w:type="pct"/>
            <w:gridSpan w:val="8"/>
            <w:shd w:val="clear" w:color="auto" w:fill="auto"/>
            <w:tcMar>
              <w:top w:w="80" w:type="dxa"/>
              <w:left w:w="80" w:type="dxa"/>
              <w:bottom w:w="80" w:type="dxa"/>
              <w:right w:w="80" w:type="dxa"/>
            </w:tcMar>
            <w:vAlign w:val="center"/>
          </w:tcPr>
          <w:p w14:paraId="7DA6C663" w14:textId="77777777" w:rsidR="00105987" w:rsidRPr="006678F1" w:rsidRDefault="00105987" w:rsidP="006E69AB">
            <w:pPr>
              <w:suppressAutoHyphens/>
              <w:autoSpaceDE w:val="0"/>
              <w:autoSpaceDN w:val="0"/>
              <w:adjustRightInd w:val="0"/>
              <w:spacing w:after="0" w:line="240" w:lineRule="auto"/>
              <w:contextualSpacing/>
              <w:rPr>
                <w:rFonts w:eastAsia="Tahoma" w:cs="Arial"/>
                <w:b/>
                <w:color w:val="000000"/>
                <w:spacing w:val="10"/>
                <w:sz w:val="18"/>
                <w:szCs w:val="16"/>
                <w:u w:color="000000"/>
                <w:lang w:val="en-AU"/>
              </w:rPr>
            </w:pPr>
            <w:r w:rsidRPr="006678F1">
              <w:rPr>
                <w:rFonts w:cs="Arial"/>
                <w:b/>
                <w:color w:val="000000"/>
                <w:spacing w:val="10"/>
                <w:szCs w:val="16"/>
                <w:u w:color="000000"/>
                <w:lang w:val="en-AU"/>
              </w:rPr>
              <w:lastRenderedPageBreak/>
              <w:t>I, the undersigned, hereby declare that:</w:t>
            </w:r>
          </w:p>
        </w:tc>
      </w:tr>
      <w:tr w:rsidR="00105987" w:rsidRPr="00D40B56" w14:paraId="14DC2AEC" w14:textId="77777777" w:rsidTr="006E69AB">
        <w:trPr>
          <w:trHeight w:val="454"/>
        </w:trPr>
        <w:tc>
          <w:tcPr>
            <w:tcW w:w="194" w:type="pct"/>
            <w:shd w:val="clear" w:color="auto" w:fill="auto"/>
            <w:tcMar>
              <w:top w:w="80" w:type="dxa"/>
              <w:left w:w="80" w:type="dxa"/>
              <w:bottom w:w="80" w:type="dxa"/>
              <w:right w:w="80" w:type="dxa"/>
            </w:tcMar>
          </w:tcPr>
          <w:p w14:paraId="16644AC5" w14:textId="77777777" w:rsidR="00105987" w:rsidRPr="00C412C9" w:rsidRDefault="00105987" w:rsidP="006E69AB">
            <w:pPr>
              <w:spacing w:after="0" w:line="240" w:lineRule="auto"/>
              <w:contextualSpacing/>
              <w:rPr>
                <w:rFonts w:cs="Arial"/>
              </w:rPr>
            </w:pPr>
            <w:r w:rsidRPr="006678F1">
              <w:rPr>
                <w:rFonts w:cs="Arial"/>
                <w:b/>
                <w:spacing w:val="10"/>
                <w:sz w:val="18"/>
                <w:szCs w:val="16"/>
                <w:u w:color="000000"/>
              </w:rPr>
              <w:sym w:font="Wingdings 2" w:char="F0A3"/>
            </w:r>
          </w:p>
        </w:tc>
        <w:tc>
          <w:tcPr>
            <w:tcW w:w="4806" w:type="pct"/>
            <w:gridSpan w:val="7"/>
            <w:shd w:val="clear" w:color="auto" w:fill="auto"/>
          </w:tcPr>
          <w:p w14:paraId="209525E9" w14:textId="094C06FC" w:rsidR="00C344AC" w:rsidRPr="006678F1" w:rsidRDefault="00105987" w:rsidP="006E69AB">
            <w:pPr>
              <w:suppressAutoHyphens/>
              <w:autoSpaceDE w:val="0"/>
              <w:autoSpaceDN w:val="0"/>
              <w:adjustRightInd w:val="0"/>
              <w:spacing w:after="0" w:line="240" w:lineRule="auto"/>
              <w:contextualSpacing/>
              <w:jc w:val="left"/>
              <w:rPr>
                <w:rFonts w:cs="Arial"/>
                <w:color w:val="000000"/>
                <w:spacing w:val="10"/>
                <w:u w:color="000000"/>
                <w:lang w:val="en-AU"/>
              </w:rPr>
            </w:pPr>
            <w:r w:rsidRPr="006678F1">
              <w:rPr>
                <w:rFonts w:cs="Arial"/>
                <w:color w:val="000000"/>
                <w:spacing w:val="10"/>
                <w:u w:color="000000"/>
                <w:lang w:val="en-AU"/>
              </w:rPr>
              <w:t xml:space="preserve">The </w:t>
            </w:r>
            <w:r w:rsidR="00C344AC" w:rsidRPr="006678F1">
              <w:rPr>
                <w:rFonts w:cs="Arial"/>
              </w:rPr>
              <w:t>balance of the medical devices under special access route are properly disposed of</w:t>
            </w:r>
            <w:r w:rsidR="00FB22DB">
              <w:rPr>
                <w:rFonts w:cs="Arial"/>
              </w:rPr>
              <w:t>.</w:t>
            </w:r>
            <w:r w:rsidR="00C344AC" w:rsidRPr="006678F1">
              <w:rPr>
                <w:rFonts w:cs="Arial"/>
              </w:rPr>
              <w:t xml:space="preserve"> </w:t>
            </w:r>
          </w:p>
        </w:tc>
      </w:tr>
      <w:tr w:rsidR="00105987" w:rsidRPr="00D40B56" w14:paraId="5C6EFA6E" w14:textId="77777777" w:rsidTr="006E69AB">
        <w:trPr>
          <w:trHeight w:val="454"/>
        </w:trPr>
        <w:tc>
          <w:tcPr>
            <w:tcW w:w="194" w:type="pct"/>
            <w:shd w:val="clear" w:color="auto" w:fill="auto"/>
            <w:tcMar>
              <w:top w:w="80" w:type="dxa"/>
              <w:left w:w="80" w:type="dxa"/>
              <w:bottom w:w="80" w:type="dxa"/>
              <w:right w:w="80" w:type="dxa"/>
            </w:tcMar>
          </w:tcPr>
          <w:p w14:paraId="5D6759F4" w14:textId="77777777" w:rsidR="00105987" w:rsidRPr="00C412C9" w:rsidRDefault="00105987" w:rsidP="006E69AB">
            <w:pPr>
              <w:spacing w:after="0" w:line="240" w:lineRule="auto"/>
              <w:contextualSpacing/>
              <w:rPr>
                <w:rFonts w:cs="Arial"/>
              </w:rPr>
            </w:pPr>
            <w:r w:rsidRPr="006678F1">
              <w:rPr>
                <w:rFonts w:cs="Arial"/>
                <w:b/>
                <w:spacing w:val="10"/>
                <w:sz w:val="18"/>
                <w:szCs w:val="16"/>
                <w:u w:color="000000"/>
              </w:rPr>
              <w:sym w:font="Wingdings 2" w:char="F0A3"/>
            </w:r>
          </w:p>
        </w:tc>
        <w:tc>
          <w:tcPr>
            <w:tcW w:w="4806" w:type="pct"/>
            <w:gridSpan w:val="7"/>
            <w:shd w:val="clear" w:color="auto" w:fill="auto"/>
          </w:tcPr>
          <w:p w14:paraId="60F2C4A6" w14:textId="77777777" w:rsidR="00105987" w:rsidRPr="006678F1" w:rsidRDefault="00105987" w:rsidP="006E69AB">
            <w:pPr>
              <w:suppressAutoHyphens/>
              <w:autoSpaceDE w:val="0"/>
              <w:autoSpaceDN w:val="0"/>
              <w:adjustRightInd w:val="0"/>
              <w:spacing w:after="0" w:line="240" w:lineRule="auto"/>
              <w:contextualSpacing/>
              <w:jc w:val="left"/>
              <w:rPr>
                <w:rFonts w:cs="Arial"/>
                <w:color w:val="000000"/>
                <w:spacing w:val="10"/>
                <w:szCs w:val="18"/>
                <w:u w:color="000000"/>
                <w:lang w:val="en-AU"/>
              </w:rPr>
            </w:pPr>
            <w:r w:rsidRPr="006678F1">
              <w:rPr>
                <w:rFonts w:cs="Arial"/>
                <w:color w:val="000000"/>
                <w:spacing w:val="10"/>
                <w:lang w:val="en-US"/>
              </w:rPr>
              <w:t>The information provided on this application is accurate, correct, complete and current to this date.  </w:t>
            </w:r>
            <w:r w:rsidRPr="006678F1">
              <w:rPr>
                <w:rFonts w:cs="Arial"/>
                <w:color w:val="000000"/>
                <w:spacing w:val="7"/>
                <w:lang w:val="en-US"/>
              </w:rPr>
              <w:t>I understand and acknowledge that it is an offence to make signs or furnish any declaration, or other document which is untrue, inaccurate or misleading as required by Section 76 of Medical Device Act 2012 (Act 737).</w:t>
            </w:r>
          </w:p>
        </w:tc>
      </w:tr>
      <w:tr w:rsidR="00105987" w:rsidRPr="00D40B56" w14:paraId="5A75AEFE" w14:textId="77777777" w:rsidTr="00E71409">
        <w:trPr>
          <w:trHeight w:val="507"/>
        </w:trPr>
        <w:tc>
          <w:tcPr>
            <w:tcW w:w="5000" w:type="pct"/>
            <w:gridSpan w:val="8"/>
            <w:shd w:val="clear" w:color="auto" w:fill="auto"/>
            <w:tcMar>
              <w:top w:w="80" w:type="dxa"/>
              <w:left w:w="80" w:type="dxa"/>
              <w:bottom w:w="80" w:type="dxa"/>
              <w:right w:w="80" w:type="dxa"/>
            </w:tcMar>
            <w:vAlign w:val="center"/>
          </w:tcPr>
          <w:p w14:paraId="288A3DE8" w14:textId="77777777" w:rsidR="00105987" w:rsidRPr="006678F1" w:rsidRDefault="00105987" w:rsidP="006E69AB">
            <w:pPr>
              <w:suppressAutoHyphens/>
              <w:autoSpaceDE w:val="0"/>
              <w:autoSpaceDN w:val="0"/>
              <w:adjustRightInd w:val="0"/>
              <w:spacing w:after="0" w:line="240" w:lineRule="auto"/>
              <w:contextualSpacing/>
              <w:jc w:val="left"/>
              <w:rPr>
                <w:rFonts w:cs="Arial"/>
                <w:b/>
                <w:color w:val="000000"/>
                <w:spacing w:val="10"/>
                <w:szCs w:val="16"/>
                <w:u w:color="000000"/>
                <w:lang w:val="en-AU"/>
              </w:rPr>
            </w:pPr>
            <w:r w:rsidRPr="006678F1">
              <w:rPr>
                <w:rFonts w:eastAsia="Tahoma" w:cs="Arial"/>
                <w:color w:val="000000"/>
                <w:spacing w:val="10"/>
                <w:szCs w:val="18"/>
                <w:u w:color="000000"/>
                <w:lang w:val="en-AU"/>
              </w:rPr>
              <w:t>Signature:</w:t>
            </w:r>
          </w:p>
        </w:tc>
      </w:tr>
      <w:tr w:rsidR="00105987" w:rsidRPr="00D40B56" w14:paraId="0A9A75FE" w14:textId="77777777" w:rsidTr="006E69AB">
        <w:trPr>
          <w:trHeight w:val="227"/>
        </w:trPr>
        <w:tc>
          <w:tcPr>
            <w:tcW w:w="2118" w:type="pct"/>
            <w:gridSpan w:val="4"/>
            <w:shd w:val="clear" w:color="auto" w:fill="auto"/>
            <w:tcMar>
              <w:top w:w="80" w:type="dxa"/>
              <w:left w:w="80" w:type="dxa"/>
              <w:bottom w:w="80" w:type="dxa"/>
              <w:right w:w="80" w:type="dxa"/>
            </w:tcMar>
            <w:vAlign w:val="center"/>
          </w:tcPr>
          <w:p w14:paraId="6FC72B93" w14:textId="77777777" w:rsidR="00105987" w:rsidRPr="006678F1" w:rsidRDefault="00105987" w:rsidP="006E69AB">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Name:</w:t>
            </w:r>
          </w:p>
        </w:tc>
        <w:tc>
          <w:tcPr>
            <w:tcW w:w="2882" w:type="pct"/>
            <w:gridSpan w:val="4"/>
            <w:shd w:val="clear" w:color="auto" w:fill="auto"/>
            <w:vAlign w:val="center"/>
          </w:tcPr>
          <w:p w14:paraId="46DF966C" w14:textId="77777777" w:rsidR="00105987" w:rsidRPr="006678F1" w:rsidRDefault="00105987" w:rsidP="006E69AB">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Designation:</w:t>
            </w:r>
          </w:p>
        </w:tc>
      </w:tr>
      <w:tr w:rsidR="00105987" w:rsidRPr="00D40B56" w14:paraId="0D6A48BE" w14:textId="77777777" w:rsidTr="00E71409">
        <w:trPr>
          <w:trHeight w:val="227"/>
        </w:trPr>
        <w:tc>
          <w:tcPr>
            <w:tcW w:w="5000" w:type="pct"/>
            <w:gridSpan w:val="8"/>
            <w:shd w:val="clear" w:color="auto" w:fill="auto"/>
            <w:tcMar>
              <w:top w:w="80" w:type="dxa"/>
              <w:left w:w="80" w:type="dxa"/>
              <w:bottom w:w="80" w:type="dxa"/>
              <w:right w:w="80" w:type="dxa"/>
            </w:tcMar>
            <w:vAlign w:val="center"/>
          </w:tcPr>
          <w:p w14:paraId="62AD530F" w14:textId="4BDB45BA" w:rsidR="00105987" w:rsidRPr="006678F1" w:rsidRDefault="00105987" w:rsidP="006E69AB">
            <w:pPr>
              <w:suppressAutoHyphens/>
              <w:autoSpaceDE w:val="0"/>
              <w:autoSpaceDN w:val="0"/>
              <w:adjustRightInd w:val="0"/>
              <w:spacing w:after="0" w:line="240" w:lineRule="auto"/>
              <w:contextualSpacing/>
              <w:jc w:val="left"/>
              <w:rPr>
                <w:rFonts w:eastAsia="Tahoma" w:cs="Arial"/>
                <w:color w:val="000000"/>
                <w:spacing w:val="10"/>
                <w:szCs w:val="12"/>
                <w:u w:color="000000"/>
                <w:lang w:val="en-AU"/>
              </w:rPr>
            </w:pPr>
            <w:r w:rsidRPr="006678F1">
              <w:rPr>
                <w:rFonts w:eastAsia="Tahoma" w:cs="Arial"/>
                <w:color w:val="000000"/>
                <w:spacing w:val="10"/>
                <w:szCs w:val="18"/>
                <w:u w:color="000000"/>
                <w:lang w:val="en-AU"/>
              </w:rPr>
              <w:t>Company stamp:</w:t>
            </w:r>
          </w:p>
          <w:p w14:paraId="2E5852B9" w14:textId="77777777" w:rsidR="00105987" w:rsidRPr="006678F1" w:rsidRDefault="00105987" w:rsidP="006E69AB">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6678F1">
              <w:rPr>
                <w:rFonts w:eastAsia="Tahoma" w:cs="Arial"/>
                <w:color w:val="000000"/>
                <w:spacing w:val="10"/>
                <w:szCs w:val="18"/>
                <w:u w:color="000000"/>
                <w:lang w:val="en-AU"/>
              </w:rPr>
              <w:t>Date:</w:t>
            </w:r>
          </w:p>
        </w:tc>
      </w:tr>
      <w:tr w:rsidR="00441550" w:rsidRPr="00D40B56" w14:paraId="61F6B5F3" w14:textId="77777777" w:rsidTr="006678F1">
        <w:trPr>
          <w:trHeight w:val="596"/>
        </w:trPr>
        <w:tc>
          <w:tcPr>
            <w:tcW w:w="5000" w:type="pct"/>
            <w:gridSpan w:val="8"/>
            <w:shd w:val="clear" w:color="auto" w:fill="auto"/>
            <w:tcMar>
              <w:top w:w="80" w:type="dxa"/>
              <w:left w:w="80" w:type="dxa"/>
              <w:bottom w:w="80" w:type="dxa"/>
              <w:right w:w="80" w:type="dxa"/>
            </w:tcMar>
            <w:vAlign w:val="center"/>
          </w:tcPr>
          <w:p w14:paraId="248D760E" w14:textId="79629796" w:rsidR="00441550" w:rsidRPr="006678F1" w:rsidRDefault="00441550" w:rsidP="006E69AB">
            <w:pPr>
              <w:suppressAutoHyphens/>
              <w:autoSpaceDE w:val="0"/>
              <w:autoSpaceDN w:val="0"/>
              <w:adjustRightInd w:val="0"/>
              <w:spacing w:after="0" w:line="240" w:lineRule="auto"/>
              <w:contextualSpacing/>
              <w:jc w:val="left"/>
              <w:rPr>
                <w:rFonts w:eastAsia="Tahoma" w:cs="Arial"/>
                <w:b/>
                <w:color w:val="000000"/>
                <w:spacing w:val="10"/>
                <w:szCs w:val="18"/>
                <w:u w:color="000000"/>
                <w:lang w:val="en-AU"/>
              </w:rPr>
            </w:pPr>
            <w:r w:rsidRPr="006E69AB">
              <w:rPr>
                <w:rFonts w:eastAsia="Tahoma" w:cs="Arial"/>
                <w:b/>
                <w:color w:val="000000"/>
                <w:spacing w:val="10"/>
                <w:szCs w:val="18"/>
                <w:u w:color="000000"/>
                <w:lang w:val="en-AU"/>
              </w:rPr>
              <w:t>Endorsement by the healthcare facility</w:t>
            </w:r>
          </w:p>
        </w:tc>
      </w:tr>
      <w:tr w:rsidR="00441550" w:rsidRPr="00D40B56" w14:paraId="166E69A5" w14:textId="77777777" w:rsidTr="006E69AB">
        <w:trPr>
          <w:trHeight w:val="227"/>
        </w:trPr>
        <w:tc>
          <w:tcPr>
            <w:tcW w:w="2118" w:type="pct"/>
            <w:gridSpan w:val="4"/>
            <w:shd w:val="clear" w:color="auto" w:fill="auto"/>
            <w:tcMar>
              <w:top w:w="80" w:type="dxa"/>
              <w:left w:w="80" w:type="dxa"/>
              <w:bottom w:w="80" w:type="dxa"/>
              <w:right w:w="80" w:type="dxa"/>
            </w:tcMar>
            <w:vAlign w:val="center"/>
          </w:tcPr>
          <w:p w14:paraId="3A937610" w14:textId="77777777" w:rsidR="00441550" w:rsidRPr="00C36B1F" w:rsidRDefault="00441550" w:rsidP="006E69AB">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Name:</w:t>
            </w:r>
          </w:p>
        </w:tc>
        <w:tc>
          <w:tcPr>
            <w:tcW w:w="2882" w:type="pct"/>
            <w:gridSpan w:val="4"/>
            <w:shd w:val="clear" w:color="auto" w:fill="auto"/>
            <w:vAlign w:val="center"/>
          </w:tcPr>
          <w:p w14:paraId="46250CF2" w14:textId="77777777" w:rsidR="00441550" w:rsidRPr="00C36B1F" w:rsidRDefault="00441550" w:rsidP="006E69AB">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Designation:</w:t>
            </w:r>
          </w:p>
        </w:tc>
      </w:tr>
      <w:tr w:rsidR="00441550" w:rsidRPr="00D40B56" w14:paraId="367008C7" w14:textId="77777777" w:rsidTr="003A766F">
        <w:trPr>
          <w:trHeight w:val="227"/>
        </w:trPr>
        <w:tc>
          <w:tcPr>
            <w:tcW w:w="5000" w:type="pct"/>
            <w:gridSpan w:val="8"/>
            <w:shd w:val="clear" w:color="auto" w:fill="auto"/>
            <w:tcMar>
              <w:top w:w="80" w:type="dxa"/>
              <w:left w:w="80" w:type="dxa"/>
              <w:bottom w:w="80" w:type="dxa"/>
              <w:right w:w="80" w:type="dxa"/>
            </w:tcMar>
            <w:vAlign w:val="center"/>
          </w:tcPr>
          <w:p w14:paraId="24D7AE98" w14:textId="77777777" w:rsidR="00441550" w:rsidRPr="00C36B1F" w:rsidRDefault="00441550" w:rsidP="006E69AB">
            <w:pPr>
              <w:suppressAutoHyphens/>
              <w:autoSpaceDE w:val="0"/>
              <w:autoSpaceDN w:val="0"/>
              <w:adjustRightInd w:val="0"/>
              <w:spacing w:after="0" w:line="240" w:lineRule="auto"/>
              <w:contextualSpacing/>
              <w:jc w:val="left"/>
              <w:rPr>
                <w:rFonts w:eastAsia="Tahoma" w:cs="Arial"/>
                <w:color w:val="000000"/>
                <w:spacing w:val="10"/>
                <w:szCs w:val="12"/>
                <w:u w:color="000000"/>
                <w:lang w:val="en-AU"/>
              </w:rPr>
            </w:pPr>
            <w:r w:rsidRPr="00C36B1F">
              <w:rPr>
                <w:rFonts w:eastAsia="Tahoma" w:cs="Arial"/>
                <w:color w:val="000000"/>
                <w:spacing w:val="10"/>
                <w:szCs w:val="18"/>
                <w:u w:color="000000"/>
                <w:lang w:val="en-AU"/>
              </w:rPr>
              <w:t>Company stamp:</w:t>
            </w:r>
          </w:p>
          <w:p w14:paraId="0151B3EC" w14:textId="77777777" w:rsidR="00441550" w:rsidRPr="00C36B1F" w:rsidRDefault="00441550" w:rsidP="006E69AB">
            <w:pPr>
              <w:suppressAutoHyphens/>
              <w:autoSpaceDE w:val="0"/>
              <w:autoSpaceDN w:val="0"/>
              <w:adjustRightInd w:val="0"/>
              <w:spacing w:after="0" w:line="240" w:lineRule="auto"/>
              <w:contextualSpacing/>
              <w:jc w:val="left"/>
              <w:rPr>
                <w:rFonts w:eastAsia="Tahoma" w:cs="Arial"/>
                <w:color w:val="000000"/>
                <w:spacing w:val="10"/>
                <w:szCs w:val="18"/>
                <w:u w:color="000000"/>
                <w:lang w:val="en-AU"/>
              </w:rPr>
            </w:pPr>
            <w:r w:rsidRPr="00C36B1F">
              <w:rPr>
                <w:rFonts w:eastAsia="Tahoma" w:cs="Arial"/>
                <w:color w:val="000000"/>
                <w:spacing w:val="10"/>
                <w:szCs w:val="18"/>
                <w:u w:color="000000"/>
                <w:lang w:val="en-AU"/>
              </w:rPr>
              <w:t>Date:</w:t>
            </w:r>
          </w:p>
        </w:tc>
      </w:tr>
    </w:tbl>
    <w:p w14:paraId="62FE3202" w14:textId="77777777" w:rsidR="00D40B56" w:rsidRDefault="00D40B56" w:rsidP="006678F1">
      <w:pPr>
        <w:spacing w:after="0" w:line="240" w:lineRule="auto"/>
        <w:contextualSpacing/>
        <w:jc w:val="left"/>
        <w:rPr>
          <w:rFonts w:cs="Arial"/>
        </w:rPr>
      </w:pPr>
    </w:p>
    <w:p w14:paraId="4CD16B51" w14:textId="77777777" w:rsidR="00D40B56" w:rsidRDefault="00D40B56" w:rsidP="006678F1">
      <w:pPr>
        <w:spacing w:after="0" w:line="240" w:lineRule="auto"/>
        <w:contextualSpacing/>
        <w:jc w:val="left"/>
        <w:rPr>
          <w:rFonts w:cs="Arial"/>
        </w:rPr>
      </w:pPr>
    </w:p>
    <w:p w14:paraId="41756A14" w14:textId="77777777" w:rsidR="00105987" w:rsidRPr="006678F1" w:rsidRDefault="00105987" w:rsidP="006678F1">
      <w:pPr>
        <w:spacing w:after="0" w:line="240" w:lineRule="auto"/>
        <w:contextualSpacing/>
        <w:jc w:val="left"/>
        <w:rPr>
          <w:rFonts w:cs="Arial"/>
        </w:rPr>
      </w:pPr>
      <w:r w:rsidRPr="006678F1">
        <w:rPr>
          <w:rFonts w:cs="Arial"/>
        </w:rPr>
        <w:t xml:space="preserve">Please return this form </w:t>
      </w:r>
      <w:proofErr w:type="gramStart"/>
      <w:r w:rsidRPr="006678F1">
        <w:rPr>
          <w:rFonts w:cs="Arial"/>
        </w:rPr>
        <w:t>to :</w:t>
      </w:r>
      <w:proofErr w:type="gramEnd"/>
    </w:p>
    <w:p w14:paraId="50735EED" w14:textId="68084F80" w:rsidR="00105987" w:rsidRPr="006678F1" w:rsidRDefault="00105987" w:rsidP="006678F1">
      <w:pPr>
        <w:spacing w:after="0" w:line="240" w:lineRule="auto"/>
        <w:contextualSpacing/>
        <w:jc w:val="left"/>
        <w:rPr>
          <w:rFonts w:cs="Arial"/>
          <w:b/>
        </w:rPr>
      </w:pPr>
      <w:r w:rsidRPr="006678F1">
        <w:rPr>
          <w:rFonts w:cs="Arial"/>
          <w:b/>
        </w:rPr>
        <w:t>Chief Executive</w:t>
      </w:r>
      <w:r w:rsidR="00EA0A40">
        <w:rPr>
          <w:rFonts w:cs="Arial"/>
          <w:b/>
        </w:rPr>
        <w:t>,</w:t>
      </w:r>
      <w:r w:rsidRPr="006678F1">
        <w:rPr>
          <w:rFonts w:cs="Arial"/>
          <w:b/>
        </w:rPr>
        <w:t xml:space="preserve"> Medical Device Authority</w:t>
      </w:r>
    </w:p>
    <w:p w14:paraId="750D85E2" w14:textId="4963A4E6" w:rsidR="0087317A" w:rsidRDefault="00105987" w:rsidP="006678F1">
      <w:pPr>
        <w:spacing w:after="0" w:line="240" w:lineRule="auto"/>
        <w:contextualSpacing/>
        <w:jc w:val="left"/>
        <w:rPr>
          <w:color w:val="000000"/>
        </w:rPr>
      </w:pPr>
      <w:proofErr w:type="gramStart"/>
      <w:r w:rsidRPr="006678F1">
        <w:rPr>
          <w:rFonts w:cs="Arial"/>
          <w:b/>
        </w:rPr>
        <w:t>Email :</w:t>
      </w:r>
      <w:proofErr w:type="gramEnd"/>
      <w:r w:rsidRPr="006678F1">
        <w:rPr>
          <w:rFonts w:cs="Arial"/>
          <w:b/>
          <w:color w:val="000000"/>
        </w:rPr>
        <w:t xml:space="preserve"> </w:t>
      </w:r>
      <w:hyperlink r:id="rId10" w:history="1">
        <w:r w:rsidR="00704A19" w:rsidRPr="0097083E">
          <w:rPr>
            <w:rStyle w:val="Hyperlink"/>
          </w:rPr>
          <w:t>sa.cm@mda.gov.my</w:t>
        </w:r>
      </w:hyperlink>
      <w:r w:rsidR="00704A19">
        <w:rPr>
          <w:color w:val="000000"/>
        </w:rPr>
        <w:t xml:space="preserve"> &amp; </w:t>
      </w:r>
      <w:hyperlink r:id="rId11" w:history="1">
        <w:r w:rsidR="00704A19" w:rsidRPr="0097083E">
          <w:rPr>
            <w:rStyle w:val="Hyperlink"/>
          </w:rPr>
          <w:t>sa.cm@mdb.gov.my</w:t>
        </w:r>
      </w:hyperlink>
    </w:p>
    <w:p w14:paraId="78222110" w14:textId="77777777" w:rsidR="00704A19" w:rsidRPr="006678F1" w:rsidRDefault="00704A19" w:rsidP="006678F1">
      <w:pPr>
        <w:spacing w:after="0" w:line="240" w:lineRule="auto"/>
        <w:contextualSpacing/>
        <w:jc w:val="left"/>
        <w:rPr>
          <w:rFonts w:cs="Arial"/>
          <w:b/>
          <w:color w:val="000000"/>
        </w:rPr>
      </w:pPr>
    </w:p>
    <w:p w14:paraId="42115D91" w14:textId="3CD5EBC6" w:rsidR="00D83F3B" w:rsidRDefault="00D83F3B">
      <w:pPr>
        <w:spacing w:after="0" w:line="240" w:lineRule="auto"/>
        <w:jc w:val="left"/>
        <w:rPr>
          <w:rFonts w:ascii="Tahoma" w:hAnsi="Tahoma" w:cs="Tahoma"/>
          <w:b/>
          <w:color w:val="000000"/>
        </w:rPr>
      </w:pPr>
      <w:bookmarkStart w:id="10" w:name="_GoBack"/>
      <w:bookmarkEnd w:id="0"/>
      <w:bookmarkEnd w:id="1"/>
      <w:bookmarkEnd w:id="2"/>
      <w:bookmarkEnd w:id="3"/>
      <w:bookmarkEnd w:id="4"/>
      <w:bookmarkEnd w:id="5"/>
      <w:bookmarkEnd w:id="6"/>
      <w:bookmarkEnd w:id="7"/>
      <w:bookmarkEnd w:id="8"/>
      <w:bookmarkEnd w:id="9"/>
      <w:bookmarkEnd w:id="10"/>
    </w:p>
    <w:sectPr w:rsidR="00D83F3B" w:rsidSect="00704A19">
      <w:footerReference w:type="first" r:id="rId12"/>
      <w:pgSz w:w="11906" w:h="16838" w:code="9"/>
      <w:pgMar w:top="1440" w:right="1416" w:bottom="1440" w:left="1440" w:header="709" w:footer="284" w:gutter="567"/>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D8E888" w14:textId="77777777" w:rsidR="00456AB8" w:rsidRDefault="00456AB8">
      <w:pPr>
        <w:spacing w:after="0" w:line="240" w:lineRule="auto"/>
      </w:pPr>
      <w:r>
        <w:separator/>
      </w:r>
    </w:p>
  </w:endnote>
  <w:endnote w:type="continuationSeparator" w:id="0">
    <w:p w14:paraId="0ACC6FC0" w14:textId="77777777" w:rsidR="00456AB8" w:rsidRDefault="00456A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ヒラギノ角ゴ Pro W3">
    <w:charset w:val="00"/>
    <w:family w:val="roman"/>
    <w:pitch w:val="default"/>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D66D61" w14:textId="77777777" w:rsidR="00E44D85" w:rsidRPr="00336BCE" w:rsidRDefault="00E44D85" w:rsidP="00F7317B">
    <w:pPr>
      <w:pStyle w:val="Footer"/>
      <w:tabs>
        <w:tab w:val="left" w:pos="2674"/>
      </w:tabs>
    </w:pPr>
    <w:r>
      <w:tab/>
    </w:r>
  </w:p>
  <w:p w14:paraId="3BAFBC28" w14:textId="77777777" w:rsidR="00E44D85" w:rsidRPr="00336BCE" w:rsidRDefault="00E44D85" w:rsidP="006678F1">
    <w:pPr>
      <w:pStyle w:val="Footer"/>
      <w:tabs>
        <w:tab w:val="left" w:pos="2674"/>
      </w:tabs>
    </w:pPr>
  </w:p>
  <w:p w14:paraId="5FD22F3C" w14:textId="77777777" w:rsidR="00E44D85" w:rsidRDefault="00E44D8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1652A9" w14:textId="77777777" w:rsidR="00456AB8" w:rsidRDefault="00456AB8">
      <w:pPr>
        <w:spacing w:after="0" w:line="240" w:lineRule="auto"/>
      </w:pPr>
      <w:r>
        <w:separator/>
      </w:r>
    </w:p>
  </w:footnote>
  <w:footnote w:type="continuationSeparator" w:id="0">
    <w:p w14:paraId="4EF45079" w14:textId="77777777" w:rsidR="00456AB8" w:rsidRDefault="00456AB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730D8"/>
    <w:multiLevelType w:val="hybridMultilevel"/>
    <w:tmpl w:val="2E2CDBE0"/>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1" w15:restartNumberingAfterBreak="0">
    <w:nsid w:val="02CE5933"/>
    <w:multiLevelType w:val="hybridMultilevel"/>
    <w:tmpl w:val="C6ECCA1A"/>
    <w:lvl w:ilvl="0" w:tplc="44090017">
      <w:start w:val="1"/>
      <w:numFmt w:val="lowerLetter"/>
      <w:lvlText w:val="%1)"/>
      <w:lvlJc w:val="left"/>
      <w:pPr>
        <w:ind w:left="358" w:hanging="358"/>
      </w:pPr>
      <w:rPr>
        <w:rFonts w:hint="default"/>
        <w:w w:val="100"/>
        <w:sz w:val="24"/>
        <w:szCs w:val="24"/>
      </w:rPr>
    </w:lvl>
    <w:lvl w:ilvl="1" w:tplc="8D965614">
      <w:numFmt w:val="bullet"/>
      <w:lvlText w:val=""/>
      <w:lvlJc w:val="left"/>
      <w:pPr>
        <w:ind w:left="1080" w:hanging="360"/>
      </w:pPr>
      <w:rPr>
        <w:rFonts w:ascii="Symbol" w:eastAsia="Symbol" w:hAnsi="Symbol" w:cs="Symbol" w:hint="default"/>
        <w:w w:val="100"/>
        <w:sz w:val="24"/>
        <w:szCs w:val="24"/>
      </w:rPr>
    </w:lvl>
    <w:lvl w:ilvl="2" w:tplc="D0001184">
      <w:numFmt w:val="bullet"/>
      <w:lvlText w:val="•"/>
      <w:lvlJc w:val="left"/>
      <w:pPr>
        <w:ind w:left="1923" w:hanging="360"/>
      </w:pPr>
      <w:rPr>
        <w:rFonts w:hint="default"/>
      </w:rPr>
    </w:lvl>
    <w:lvl w:ilvl="3" w:tplc="54780434">
      <w:numFmt w:val="bullet"/>
      <w:lvlText w:val="•"/>
      <w:lvlJc w:val="left"/>
      <w:pPr>
        <w:ind w:left="2766" w:hanging="360"/>
      </w:pPr>
      <w:rPr>
        <w:rFonts w:hint="default"/>
      </w:rPr>
    </w:lvl>
    <w:lvl w:ilvl="4" w:tplc="B5DC28B0">
      <w:numFmt w:val="bullet"/>
      <w:lvlText w:val="•"/>
      <w:lvlJc w:val="left"/>
      <w:pPr>
        <w:ind w:left="3609" w:hanging="360"/>
      </w:pPr>
      <w:rPr>
        <w:rFonts w:hint="default"/>
      </w:rPr>
    </w:lvl>
    <w:lvl w:ilvl="5" w:tplc="4E1AB882">
      <w:numFmt w:val="bullet"/>
      <w:lvlText w:val="•"/>
      <w:lvlJc w:val="left"/>
      <w:pPr>
        <w:ind w:left="4452" w:hanging="360"/>
      </w:pPr>
      <w:rPr>
        <w:rFonts w:hint="default"/>
      </w:rPr>
    </w:lvl>
    <w:lvl w:ilvl="6" w:tplc="EE749DE2">
      <w:numFmt w:val="bullet"/>
      <w:lvlText w:val="•"/>
      <w:lvlJc w:val="left"/>
      <w:pPr>
        <w:ind w:left="5296" w:hanging="360"/>
      </w:pPr>
      <w:rPr>
        <w:rFonts w:hint="default"/>
      </w:rPr>
    </w:lvl>
    <w:lvl w:ilvl="7" w:tplc="8E3650BC">
      <w:numFmt w:val="bullet"/>
      <w:lvlText w:val="•"/>
      <w:lvlJc w:val="left"/>
      <w:pPr>
        <w:ind w:left="6139" w:hanging="360"/>
      </w:pPr>
      <w:rPr>
        <w:rFonts w:hint="default"/>
      </w:rPr>
    </w:lvl>
    <w:lvl w:ilvl="8" w:tplc="A35A6462">
      <w:numFmt w:val="bullet"/>
      <w:lvlText w:val="•"/>
      <w:lvlJc w:val="left"/>
      <w:pPr>
        <w:ind w:left="6982" w:hanging="360"/>
      </w:pPr>
      <w:rPr>
        <w:rFonts w:hint="default"/>
      </w:rPr>
    </w:lvl>
  </w:abstractNum>
  <w:abstractNum w:abstractNumId="2" w15:restartNumberingAfterBreak="0">
    <w:nsid w:val="03BE3879"/>
    <w:multiLevelType w:val="hybridMultilevel"/>
    <w:tmpl w:val="6B1A295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 w15:restartNumberingAfterBreak="0">
    <w:nsid w:val="049D3378"/>
    <w:multiLevelType w:val="hybridMultilevel"/>
    <w:tmpl w:val="842868CA"/>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192D92"/>
    <w:multiLevelType w:val="hybridMultilevel"/>
    <w:tmpl w:val="EA82116E"/>
    <w:lvl w:ilvl="0" w:tplc="0C090003">
      <w:start w:val="1"/>
      <w:numFmt w:val="bullet"/>
      <w:lvlText w:val="o"/>
      <w:lvlJc w:val="left"/>
      <w:pPr>
        <w:ind w:left="1038" w:hanging="360"/>
      </w:pPr>
      <w:rPr>
        <w:rFonts w:ascii="Courier New" w:hAnsi="Courier New" w:cs="Courier New" w:hint="default"/>
      </w:rPr>
    </w:lvl>
    <w:lvl w:ilvl="1" w:tplc="0C090003" w:tentative="1">
      <w:start w:val="1"/>
      <w:numFmt w:val="bullet"/>
      <w:lvlText w:val="o"/>
      <w:lvlJc w:val="left"/>
      <w:pPr>
        <w:ind w:left="1758" w:hanging="360"/>
      </w:pPr>
      <w:rPr>
        <w:rFonts w:ascii="Courier New" w:hAnsi="Courier New" w:cs="Courier New" w:hint="default"/>
      </w:rPr>
    </w:lvl>
    <w:lvl w:ilvl="2" w:tplc="0C090005" w:tentative="1">
      <w:start w:val="1"/>
      <w:numFmt w:val="bullet"/>
      <w:lvlText w:val=""/>
      <w:lvlJc w:val="left"/>
      <w:pPr>
        <w:ind w:left="2478" w:hanging="360"/>
      </w:pPr>
      <w:rPr>
        <w:rFonts w:ascii="Wingdings" w:hAnsi="Wingdings" w:hint="default"/>
      </w:rPr>
    </w:lvl>
    <w:lvl w:ilvl="3" w:tplc="0C090001" w:tentative="1">
      <w:start w:val="1"/>
      <w:numFmt w:val="bullet"/>
      <w:lvlText w:val=""/>
      <w:lvlJc w:val="left"/>
      <w:pPr>
        <w:ind w:left="3198" w:hanging="360"/>
      </w:pPr>
      <w:rPr>
        <w:rFonts w:ascii="Symbol" w:hAnsi="Symbol" w:hint="default"/>
      </w:rPr>
    </w:lvl>
    <w:lvl w:ilvl="4" w:tplc="0C090003" w:tentative="1">
      <w:start w:val="1"/>
      <w:numFmt w:val="bullet"/>
      <w:lvlText w:val="o"/>
      <w:lvlJc w:val="left"/>
      <w:pPr>
        <w:ind w:left="3918" w:hanging="360"/>
      </w:pPr>
      <w:rPr>
        <w:rFonts w:ascii="Courier New" w:hAnsi="Courier New" w:cs="Courier New" w:hint="default"/>
      </w:rPr>
    </w:lvl>
    <w:lvl w:ilvl="5" w:tplc="0C090005" w:tentative="1">
      <w:start w:val="1"/>
      <w:numFmt w:val="bullet"/>
      <w:lvlText w:val=""/>
      <w:lvlJc w:val="left"/>
      <w:pPr>
        <w:ind w:left="4638" w:hanging="360"/>
      </w:pPr>
      <w:rPr>
        <w:rFonts w:ascii="Wingdings" w:hAnsi="Wingdings" w:hint="default"/>
      </w:rPr>
    </w:lvl>
    <w:lvl w:ilvl="6" w:tplc="0C090001" w:tentative="1">
      <w:start w:val="1"/>
      <w:numFmt w:val="bullet"/>
      <w:lvlText w:val=""/>
      <w:lvlJc w:val="left"/>
      <w:pPr>
        <w:ind w:left="5358" w:hanging="360"/>
      </w:pPr>
      <w:rPr>
        <w:rFonts w:ascii="Symbol" w:hAnsi="Symbol" w:hint="default"/>
      </w:rPr>
    </w:lvl>
    <w:lvl w:ilvl="7" w:tplc="0C090003" w:tentative="1">
      <w:start w:val="1"/>
      <w:numFmt w:val="bullet"/>
      <w:lvlText w:val="o"/>
      <w:lvlJc w:val="left"/>
      <w:pPr>
        <w:ind w:left="6078" w:hanging="360"/>
      </w:pPr>
      <w:rPr>
        <w:rFonts w:ascii="Courier New" w:hAnsi="Courier New" w:cs="Courier New" w:hint="default"/>
      </w:rPr>
    </w:lvl>
    <w:lvl w:ilvl="8" w:tplc="0C090005" w:tentative="1">
      <w:start w:val="1"/>
      <w:numFmt w:val="bullet"/>
      <w:lvlText w:val=""/>
      <w:lvlJc w:val="left"/>
      <w:pPr>
        <w:ind w:left="6798" w:hanging="360"/>
      </w:pPr>
      <w:rPr>
        <w:rFonts w:ascii="Wingdings" w:hAnsi="Wingdings" w:hint="default"/>
      </w:rPr>
    </w:lvl>
  </w:abstractNum>
  <w:abstractNum w:abstractNumId="5" w15:restartNumberingAfterBreak="0">
    <w:nsid w:val="064829DE"/>
    <w:multiLevelType w:val="hybridMultilevel"/>
    <w:tmpl w:val="AA3EB5B4"/>
    <w:lvl w:ilvl="0" w:tplc="E8187526">
      <w:start w:val="1"/>
      <w:numFmt w:val="lowerRoman"/>
      <w:lvlText w:val="%1."/>
      <w:lvlJc w:val="right"/>
      <w:pPr>
        <w:ind w:left="1400" w:hanging="360"/>
      </w:pPr>
      <w:rPr>
        <w:b w:val="0"/>
      </w:rPr>
    </w:lvl>
    <w:lvl w:ilvl="1" w:tplc="44090019" w:tentative="1">
      <w:start w:val="1"/>
      <w:numFmt w:val="lowerLetter"/>
      <w:lvlText w:val="%2."/>
      <w:lvlJc w:val="left"/>
      <w:pPr>
        <w:ind w:left="2120" w:hanging="360"/>
      </w:pPr>
    </w:lvl>
    <w:lvl w:ilvl="2" w:tplc="4409001B" w:tentative="1">
      <w:start w:val="1"/>
      <w:numFmt w:val="lowerRoman"/>
      <w:lvlText w:val="%3."/>
      <w:lvlJc w:val="right"/>
      <w:pPr>
        <w:ind w:left="2840" w:hanging="180"/>
      </w:pPr>
    </w:lvl>
    <w:lvl w:ilvl="3" w:tplc="4409000F" w:tentative="1">
      <w:start w:val="1"/>
      <w:numFmt w:val="decimal"/>
      <w:lvlText w:val="%4."/>
      <w:lvlJc w:val="left"/>
      <w:pPr>
        <w:ind w:left="3560" w:hanging="360"/>
      </w:pPr>
    </w:lvl>
    <w:lvl w:ilvl="4" w:tplc="44090019" w:tentative="1">
      <w:start w:val="1"/>
      <w:numFmt w:val="lowerLetter"/>
      <w:lvlText w:val="%5."/>
      <w:lvlJc w:val="left"/>
      <w:pPr>
        <w:ind w:left="4280" w:hanging="360"/>
      </w:pPr>
    </w:lvl>
    <w:lvl w:ilvl="5" w:tplc="4409001B" w:tentative="1">
      <w:start w:val="1"/>
      <w:numFmt w:val="lowerRoman"/>
      <w:lvlText w:val="%6."/>
      <w:lvlJc w:val="right"/>
      <w:pPr>
        <w:ind w:left="5000" w:hanging="180"/>
      </w:pPr>
    </w:lvl>
    <w:lvl w:ilvl="6" w:tplc="4409000F" w:tentative="1">
      <w:start w:val="1"/>
      <w:numFmt w:val="decimal"/>
      <w:lvlText w:val="%7."/>
      <w:lvlJc w:val="left"/>
      <w:pPr>
        <w:ind w:left="5720" w:hanging="360"/>
      </w:pPr>
    </w:lvl>
    <w:lvl w:ilvl="7" w:tplc="44090019" w:tentative="1">
      <w:start w:val="1"/>
      <w:numFmt w:val="lowerLetter"/>
      <w:lvlText w:val="%8."/>
      <w:lvlJc w:val="left"/>
      <w:pPr>
        <w:ind w:left="6440" w:hanging="360"/>
      </w:pPr>
    </w:lvl>
    <w:lvl w:ilvl="8" w:tplc="4409001B" w:tentative="1">
      <w:start w:val="1"/>
      <w:numFmt w:val="lowerRoman"/>
      <w:lvlText w:val="%9."/>
      <w:lvlJc w:val="right"/>
      <w:pPr>
        <w:ind w:left="7160" w:hanging="180"/>
      </w:pPr>
    </w:lvl>
  </w:abstractNum>
  <w:abstractNum w:abstractNumId="6" w15:restartNumberingAfterBreak="0">
    <w:nsid w:val="083B6C5A"/>
    <w:multiLevelType w:val="hybridMultilevel"/>
    <w:tmpl w:val="2A123BBC"/>
    <w:lvl w:ilvl="0" w:tplc="4409001B">
      <w:start w:val="1"/>
      <w:numFmt w:val="lowerRoman"/>
      <w:lvlText w:val="%1."/>
      <w:lvlJc w:val="right"/>
      <w:pPr>
        <w:ind w:left="786"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 w15:restartNumberingAfterBreak="0">
    <w:nsid w:val="08525ED4"/>
    <w:multiLevelType w:val="hybridMultilevel"/>
    <w:tmpl w:val="77440ADC"/>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087C303D"/>
    <w:multiLevelType w:val="multilevel"/>
    <w:tmpl w:val="F8DA445C"/>
    <w:lvl w:ilvl="0">
      <w:start w:val="1"/>
      <w:numFmt w:val="decimal"/>
      <w:pStyle w:val="Heading1"/>
      <w:lvlText w:val="%1"/>
      <w:lvlJc w:val="left"/>
      <w:pPr>
        <w:ind w:left="432" w:hanging="432"/>
      </w:pPr>
      <w:rPr>
        <w:rFonts w:hint="default"/>
        <w:b/>
        <w:color w:val="auto"/>
        <w:sz w:val="24"/>
        <w:szCs w:val="24"/>
      </w:rPr>
    </w:lvl>
    <w:lvl w:ilvl="1">
      <w:start w:val="1"/>
      <w:numFmt w:val="decimal"/>
      <w:pStyle w:val="Heading2"/>
      <w:lvlText w:val="%1.%2"/>
      <w:lvlJc w:val="left"/>
      <w:pPr>
        <w:ind w:left="576" w:hanging="576"/>
      </w:pPr>
      <w:rPr>
        <w:rFonts w:hint="default"/>
        <w:b/>
      </w:rPr>
    </w:lvl>
    <w:lvl w:ilvl="2">
      <w:start w:val="1"/>
      <w:numFmt w:val="decimal"/>
      <w:pStyle w:val="Heading3"/>
      <w:lvlText w:val="%1.%2.%3"/>
      <w:lvlJc w:val="left"/>
      <w:pPr>
        <w:ind w:left="720" w:hanging="720"/>
      </w:pPr>
      <w:rPr>
        <w:rFonts w:hint="default"/>
        <w:b/>
        <w:sz w:val="22"/>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9" w15:restartNumberingAfterBreak="0">
    <w:nsid w:val="096523EF"/>
    <w:multiLevelType w:val="hybridMultilevel"/>
    <w:tmpl w:val="AB06B390"/>
    <w:lvl w:ilvl="0" w:tplc="44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A8D6C6C"/>
    <w:multiLevelType w:val="multilevel"/>
    <w:tmpl w:val="8826952A"/>
    <w:styleLink w:val="List0"/>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0D8852FF"/>
    <w:multiLevelType w:val="multilevel"/>
    <w:tmpl w:val="6624E2F4"/>
    <w:lvl w:ilvl="0">
      <w:start w:val="2"/>
      <w:numFmt w:val="decimal"/>
      <w:lvlText w:val="%1"/>
      <w:lvlJc w:val="left"/>
      <w:pPr>
        <w:ind w:left="1580" w:hanging="721"/>
      </w:pPr>
      <w:rPr>
        <w:rFonts w:hint="default"/>
      </w:rPr>
    </w:lvl>
    <w:lvl w:ilvl="1">
      <w:start w:val="1"/>
      <w:numFmt w:val="decimal"/>
      <w:lvlText w:val="%1.%2"/>
      <w:lvlJc w:val="left"/>
      <w:pPr>
        <w:ind w:left="1580" w:hanging="721"/>
        <w:jc w:val="right"/>
      </w:pPr>
      <w:rPr>
        <w:rFonts w:hint="default"/>
      </w:rPr>
    </w:lvl>
    <w:lvl w:ilvl="2">
      <w:start w:val="1"/>
      <w:numFmt w:val="decimal"/>
      <w:lvlText w:val="%1.%2.%3"/>
      <w:lvlJc w:val="left"/>
      <w:pPr>
        <w:ind w:left="1580" w:hanging="721"/>
      </w:pPr>
      <w:rPr>
        <w:rFonts w:hint="default"/>
        <w:b/>
        <w:bCs/>
        <w:i/>
        <w:spacing w:val="-2"/>
        <w:w w:val="99"/>
      </w:rPr>
    </w:lvl>
    <w:lvl w:ilvl="3">
      <w:start w:val="1"/>
      <w:numFmt w:val="decimal"/>
      <w:lvlText w:val="%1.%2.%3.%4"/>
      <w:lvlJc w:val="left"/>
      <w:pPr>
        <w:ind w:left="1580" w:hanging="721"/>
      </w:pPr>
      <w:rPr>
        <w:rFonts w:ascii="Times New Roman" w:eastAsia="Times New Roman" w:hAnsi="Times New Roman" w:cs="Times New Roman" w:hint="default"/>
        <w:i/>
        <w:spacing w:val="-2"/>
        <w:w w:val="99"/>
        <w:sz w:val="24"/>
        <w:szCs w:val="24"/>
      </w:rPr>
    </w:lvl>
    <w:lvl w:ilvl="4">
      <w:numFmt w:val="bullet"/>
      <w:lvlText w:val="•"/>
      <w:lvlJc w:val="left"/>
      <w:pPr>
        <w:ind w:left="4804" w:hanging="721"/>
      </w:pPr>
      <w:rPr>
        <w:rFonts w:hint="default"/>
      </w:rPr>
    </w:lvl>
    <w:lvl w:ilvl="5">
      <w:numFmt w:val="bullet"/>
      <w:lvlText w:val="•"/>
      <w:lvlJc w:val="left"/>
      <w:pPr>
        <w:ind w:left="5610" w:hanging="721"/>
      </w:pPr>
      <w:rPr>
        <w:rFonts w:hint="default"/>
      </w:rPr>
    </w:lvl>
    <w:lvl w:ilvl="6">
      <w:numFmt w:val="bullet"/>
      <w:lvlText w:val="•"/>
      <w:lvlJc w:val="left"/>
      <w:pPr>
        <w:ind w:left="6416" w:hanging="721"/>
      </w:pPr>
      <w:rPr>
        <w:rFonts w:hint="default"/>
      </w:rPr>
    </w:lvl>
    <w:lvl w:ilvl="7">
      <w:numFmt w:val="bullet"/>
      <w:lvlText w:val="•"/>
      <w:lvlJc w:val="left"/>
      <w:pPr>
        <w:ind w:left="7222" w:hanging="721"/>
      </w:pPr>
      <w:rPr>
        <w:rFonts w:hint="default"/>
      </w:rPr>
    </w:lvl>
    <w:lvl w:ilvl="8">
      <w:numFmt w:val="bullet"/>
      <w:lvlText w:val="•"/>
      <w:lvlJc w:val="left"/>
      <w:pPr>
        <w:ind w:left="8028" w:hanging="721"/>
      </w:pPr>
      <w:rPr>
        <w:rFonts w:hint="default"/>
      </w:rPr>
    </w:lvl>
  </w:abstractNum>
  <w:abstractNum w:abstractNumId="12" w15:restartNumberingAfterBreak="0">
    <w:nsid w:val="0DED64D4"/>
    <w:multiLevelType w:val="hybridMultilevel"/>
    <w:tmpl w:val="64B4BAC0"/>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3" w15:restartNumberingAfterBreak="0">
    <w:nsid w:val="0F782A4B"/>
    <w:multiLevelType w:val="hybridMultilevel"/>
    <w:tmpl w:val="A68E2BC0"/>
    <w:lvl w:ilvl="0" w:tplc="D83630AA">
      <w:start w:val="1"/>
      <w:numFmt w:val="lowerLetter"/>
      <w:lvlText w:val="%1)"/>
      <w:lvlJc w:val="left"/>
      <w:pPr>
        <w:ind w:left="360" w:hanging="360"/>
      </w:pPr>
      <w:rPr>
        <w:b w:val="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4" w15:restartNumberingAfterBreak="0">
    <w:nsid w:val="103E5888"/>
    <w:multiLevelType w:val="hybridMultilevel"/>
    <w:tmpl w:val="32DED65C"/>
    <w:lvl w:ilvl="0" w:tplc="3238024A">
      <w:numFmt w:val="decimal"/>
      <w:lvlText w:val="%1"/>
      <w:lvlJc w:val="left"/>
      <w:pPr>
        <w:ind w:left="720" w:hanging="360"/>
      </w:pPr>
      <w:rPr>
        <w:rFonts w:hint="default"/>
        <w:b/>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5" w15:restartNumberingAfterBreak="0">
    <w:nsid w:val="110E7AD8"/>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6" w15:restartNumberingAfterBreak="0">
    <w:nsid w:val="11260F67"/>
    <w:multiLevelType w:val="hybridMultilevel"/>
    <w:tmpl w:val="4A529A6C"/>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7" w15:restartNumberingAfterBreak="0">
    <w:nsid w:val="11BE56C3"/>
    <w:multiLevelType w:val="hybridMultilevel"/>
    <w:tmpl w:val="7FE85246"/>
    <w:lvl w:ilvl="0" w:tplc="0C090001">
      <w:start w:val="1"/>
      <w:numFmt w:val="bullet"/>
      <w:lvlText w:val=""/>
      <w:lvlJc w:val="left"/>
      <w:pPr>
        <w:ind w:left="358" w:hanging="358"/>
      </w:pPr>
      <w:rPr>
        <w:rFonts w:ascii="Symbol" w:hAnsi="Symbol" w:hint="default"/>
        <w:w w:val="100"/>
        <w:sz w:val="24"/>
        <w:szCs w:val="24"/>
      </w:rPr>
    </w:lvl>
    <w:lvl w:ilvl="1" w:tplc="8D965614">
      <w:numFmt w:val="bullet"/>
      <w:lvlText w:val=""/>
      <w:lvlJc w:val="left"/>
      <w:pPr>
        <w:ind w:left="1080" w:hanging="360"/>
      </w:pPr>
      <w:rPr>
        <w:rFonts w:ascii="Symbol" w:eastAsia="Symbol" w:hAnsi="Symbol" w:cs="Symbol" w:hint="default"/>
        <w:w w:val="100"/>
        <w:sz w:val="24"/>
        <w:szCs w:val="24"/>
      </w:rPr>
    </w:lvl>
    <w:lvl w:ilvl="2" w:tplc="D0001184">
      <w:numFmt w:val="bullet"/>
      <w:lvlText w:val="•"/>
      <w:lvlJc w:val="left"/>
      <w:pPr>
        <w:ind w:left="1923" w:hanging="360"/>
      </w:pPr>
      <w:rPr>
        <w:rFonts w:hint="default"/>
      </w:rPr>
    </w:lvl>
    <w:lvl w:ilvl="3" w:tplc="54780434">
      <w:numFmt w:val="bullet"/>
      <w:lvlText w:val="•"/>
      <w:lvlJc w:val="left"/>
      <w:pPr>
        <w:ind w:left="2766" w:hanging="360"/>
      </w:pPr>
      <w:rPr>
        <w:rFonts w:hint="default"/>
      </w:rPr>
    </w:lvl>
    <w:lvl w:ilvl="4" w:tplc="B5DC28B0">
      <w:numFmt w:val="bullet"/>
      <w:lvlText w:val="•"/>
      <w:lvlJc w:val="left"/>
      <w:pPr>
        <w:ind w:left="3609" w:hanging="360"/>
      </w:pPr>
      <w:rPr>
        <w:rFonts w:hint="default"/>
      </w:rPr>
    </w:lvl>
    <w:lvl w:ilvl="5" w:tplc="4E1AB882">
      <w:numFmt w:val="bullet"/>
      <w:lvlText w:val="•"/>
      <w:lvlJc w:val="left"/>
      <w:pPr>
        <w:ind w:left="4452" w:hanging="360"/>
      </w:pPr>
      <w:rPr>
        <w:rFonts w:hint="default"/>
      </w:rPr>
    </w:lvl>
    <w:lvl w:ilvl="6" w:tplc="EE749DE2">
      <w:numFmt w:val="bullet"/>
      <w:lvlText w:val="•"/>
      <w:lvlJc w:val="left"/>
      <w:pPr>
        <w:ind w:left="5296" w:hanging="360"/>
      </w:pPr>
      <w:rPr>
        <w:rFonts w:hint="default"/>
      </w:rPr>
    </w:lvl>
    <w:lvl w:ilvl="7" w:tplc="8E3650BC">
      <w:numFmt w:val="bullet"/>
      <w:lvlText w:val="•"/>
      <w:lvlJc w:val="left"/>
      <w:pPr>
        <w:ind w:left="6139" w:hanging="360"/>
      </w:pPr>
      <w:rPr>
        <w:rFonts w:hint="default"/>
      </w:rPr>
    </w:lvl>
    <w:lvl w:ilvl="8" w:tplc="A35A6462">
      <w:numFmt w:val="bullet"/>
      <w:lvlText w:val="•"/>
      <w:lvlJc w:val="left"/>
      <w:pPr>
        <w:ind w:left="6982" w:hanging="360"/>
      </w:pPr>
      <w:rPr>
        <w:rFonts w:hint="default"/>
      </w:rPr>
    </w:lvl>
  </w:abstractNum>
  <w:abstractNum w:abstractNumId="18" w15:restartNumberingAfterBreak="0">
    <w:nsid w:val="12405527"/>
    <w:multiLevelType w:val="hybridMultilevel"/>
    <w:tmpl w:val="E7064E10"/>
    <w:lvl w:ilvl="0" w:tplc="44090001">
      <w:start w:val="1"/>
      <w:numFmt w:val="bullet"/>
      <w:lvlText w:val=""/>
      <w:lvlJc w:val="left"/>
      <w:pPr>
        <w:ind w:left="1038" w:hanging="360"/>
      </w:pPr>
      <w:rPr>
        <w:rFonts w:ascii="Symbol" w:hAnsi="Symbol" w:hint="default"/>
      </w:rPr>
    </w:lvl>
    <w:lvl w:ilvl="1" w:tplc="44090003" w:tentative="1">
      <w:start w:val="1"/>
      <w:numFmt w:val="bullet"/>
      <w:lvlText w:val="o"/>
      <w:lvlJc w:val="left"/>
      <w:pPr>
        <w:ind w:left="1758" w:hanging="360"/>
      </w:pPr>
      <w:rPr>
        <w:rFonts w:ascii="Courier New" w:hAnsi="Courier New" w:cs="Courier New" w:hint="default"/>
      </w:rPr>
    </w:lvl>
    <w:lvl w:ilvl="2" w:tplc="44090005" w:tentative="1">
      <w:start w:val="1"/>
      <w:numFmt w:val="bullet"/>
      <w:lvlText w:val=""/>
      <w:lvlJc w:val="left"/>
      <w:pPr>
        <w:ind w:left="2478" w:hanging="360"/>
      </w:pPr>
      <w:rPr>
        <w:rFonts w:ascii="Wingdings" w:hAnsi="Wingdings" w:hint="default"/>
      </w:rPr>
    </w:lvl>
    <w:lvl w:ilvl="3" w:tplc="44090001" w:tentative="1">
      <w:start w:val="1"/>
      <w:numFmt w:val="bullet"/>
      <w:lvlText w:val=""/>
      <w:lvlJc w:val="left"/>
      <w:pPr>
        <w:ind w:left="3198" w:hanging="360"/>
      </w:pPr>
      <w:rPr>
        <w:rFonts w:ascii="Symbol" w:hAnsi="Symbol" w:hint="default"/>
      </w:rPr>
    </w:lvl>
    <w:lvl w:ilvl="4" w:tplc="44090003" w:tentative="1">
      <w:start w:val="1"/>
      <w:numFmt w:val="bullet"/>
      <w:lvlText w:val="o"/>
      <w:lvlJc w:val="left"/>
      <w:pPr>
        <w:ind w:left="3918" w:hanging="360"/>
      </w:pPr>
      <w:rPr>
        <w:rFonts w:ascii="Courier New" w:hAnsi="Courier New" w:cs="Courier New" w:hint="default"/>
      </w:rPr>
    </w:lvl>
    <w:lvl w:ilvl="5" w:tplc="44090005" w:tentative="1">
      <w:start w:val="1"/>
      <w:numFmt w:val="bullet"/>
      <w:lvlText w:val=""/>
      <w:lvlJc w:val="left"/>
      <w:pPr>
        <w:ind w:left="4638" w:hanging="360"/>
      </w:pPr>
      <w:rPr>
        <w:rFonts w:ascii="Wingdings" w:hAnsi="Wingdings" w:hint="default"/>
      </w:rPr>
    </w:lvl>
    <w:lvl w:ilvl="6" w:tplc="44090001" w:tentative="1">
      <w:start w:val="1"/>
      <w:numFmt w:val="bullet"/>
      <w:lvlText w:val=""/>
      <w:lvlJc w:val="left"/>
      <w:pPr>
        <w:ind w:left="5358" w:hanging="360"/>
      </w:pPr>
      <w:rPr>
        <w:rFonts w:ascii="Symbol" w:hAnsi="Symbol" w:hint="default"/>
      </w:rPr>
    </w:lvl>
    <w:lvl w:ilvl="7" w:tplc="44090003" w:tentative="1">
      <w:start w:val="1"/>
      <w:numFmt w:val="bullet"/>
      <w:lvlText w:val="o"/>
      <w:lvlJc w:val="left"/>
      <w:pPr>
        <w:ind w:left="6078" w:hanging="360"/>
      </w:pPr>
      <w:rPr>
        <w:rFonts w:ascii="Courier New" w:hAnsi="Courier New" w:cs="Courier New" w:hint="default"/>
      </w:rPr>
    </w:lvl>
    <w:lvl w:ilvl="8" w:tplc="44090005" w:tentative="1">
      <w:start w:val="1"/>
      <w:numFmt w:val="bullet"/>
      <w:lvlText w:val=""/>
      <w:lvlJc w:val="left"/>
      <w:pPr>
        <w:ind w:left="6798" w:hanging="360"/>
      </w:pPr>
      <w:rPr>
        <w:rFonts w:ascii="Wingdings" w:hAnsi="Wingdings" w:hint="default"/>
      </w:rPr>
    </w:lvl>
  </w:abstractNum>
  <w:abstractNum w:abstractNumId="19" w15:restartNumberingAfterBreak="0">
    <w:nsid w:val="125500B6"/>
    <w:multiLevelType w:val="hybridMultilevel"/>
    <w:tmpl w:val="0D8ABFFC"/>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20" w15:restartNumberingAfterBreak="0">
    <w:nsid w:val="12EB762B"/>
    <w:multiLevelType w:val="hybridMultilevel"/>
    <w:tmpl w:val="4AA4FC6E"/>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1" w15:restartNumberingAfterBreak="0">
    <w:nsid w:val="14DA2C28"/>
    <w:multiLevelType w:val="hybridMultilevel"/>
    <w:tmpl w:val="7EF01B84"/>
    <w:lvl w:ilvl="0" w:tplc="E8187526">
      <w:start w:val="1"/>
      <w:numFmt w:val="lowerRoman"/>
      <w:lvlText w:val="%1."/>
      <w:lvlJc w:val="right"/>
      <w:pPr>
        <w:ind w:left="720" w:hanging="360"/>
      </w:pPr>
      <w:rPr>
        <w:b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2" w15:restartNumberingAfterBreak="0">
    <w:nsid w:val="151617F8"/>
    <w:multiLevelType w:val="hybridMultilevel"/>
    <w:tmpl w:val="7F685362"/>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23" w15:restartNumberingAfterBreak="0">
    <w:nsid w:val="158E222A"/>
    <w:multiLevelType w:val="hybridMultilevel"/>
    <w:tmpl w:val="38FC94D6"/>
    <w:lvl w:ilvl="0" w:tplc="4409000F">
      <w:start w:val="1"/>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4" w15:restartNumberingAfterBreak="0">
    <w:nsid w:val="158E2CF6"/>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5" w15:restartNumberingAfterBreak="0">
    <w:nsid w:val="16501E4B"/>
    <w:multiLevelType w:val="hybridMultilevel"/>
    <w:tmpl w:val="E93671B0"/>
    <w:lvl w:ilvl="0" w:tplc="3BA8230C">
      <w:numFmt w:val="bullet"/>
      <w:lvlText w:val="-"/>
      <w:lvlJc w:val="left"/>
      <w:pPr>
        <w:ind w:left="792" w:hanging="360"/>
      </w:pPr>
      <w:rPr>
        <w:rFonts w:ascii="Arial" w:eastAsia="Times New Roman" w:hAnsi="Arial" w:cs="Arial" w:hint="default"/>
      </w:rPr>
    </w:lvl>
    <w:lvl w:ilvl="1" w:tplc="44090003" w:tentative="1">
      <w:start w:val="1"/>
      <w:numFmt w:val="bullet"/>
      <w:lvlText w:val="o"/>
      <w:lvlJc w:val="left"/>
      <w:pPr>
        <w:ind w:left="1512" w:hanging="360"/>
      </w:pPr>
      <w:rPr>
        <w:rFonts w:ascii="Courier New" w:hAnsi="Courier New" w:cs="Courier New" w:hint="default"/>
      </w:rPr>
    </w:lvl>
    <w:lvl w:ilvl="2" w:tplc="44090005" w:tentative="1">
      <w:start w:val="1"/>
      <w:numFmt w:val="bullet"/>
      <w:lvlText w:val=""/>
      <w:lvlJc w:val="left"/>
      <w:pPr>
        <w:ind w:left="2232" w:hanging="360"/>
      </w:pPr>
      <w:rPr>
        <w:rFonts w:ascii="Wingdings" w:hAnsi="Wingdings" w:hint="default"/>
      </w:rPr>
    </w:lvl>
    <w:lvl w:ilvl="3" w:tplc="44090001" w:tentative="1">
      <w:start w:val="1"/>
      <w:numFmt w:val="bullet"/>
      <w:lvlText w:val=""/>
      <w:lvlJc w:val="left"/>
      <w:pPr>
        <w:ind w:left="2952" w:hanging="360"/>
      </w:pPr>
      <w:rPr>
        <w:rFonts w:ascii="Symbol" w:hAnsi="Symbol" w:hint="default"/>
      </w:rPr>
    </w:lvl>
    <w:lvl w:ilvl="4" w:tplc="44090003" w:tentative="1">
      <w:start w:val="1"/>
      <w:numFmt w:val="bullet"/>
      <w:lvlText w:val="o"/>
      <w:lvlJc w:val="left"/>
      <w:pPr>
        <w:ind w:left="3672" w:hanging="360"/>
      </w:pPr>
      <w:rPr>
        <w:rFonts w:ascii="Courier New" w:hAnsi="Courier New" w:cs="Courier New" w:hint="default"/>
      </w:rPr>
    </w:lvl>
    <w:lvl w:ilvl="5" w:tplc="44090005" w:tentative="1">
      <w:start w:val="1"/>
      <w:numFmt w:val="bullet"/>
      <w:lvlText w:val=""/>
      <w:lvlJc w:val="left"/>
      <w:pPr>
        <w:ind w:left="4392" w:hanging="360"/>
      </w:pPr>
      <w:rPr>
        <w:rFonts w:ascii="Wingdings" w:hAnsi="Wingdings" w:hint="default"/>
      </w:rPr>
    </w:lvl>
    <w:lvl w:ilvl="6" w:tplc="44090001" w:tentative="1">
      <w:start w:val="1"/>
      <w:numFmt w:val="bullet"/>
      <w:lvlText w:val=""/>
      <w:lvlJc w:val="left"/>
      <w:pPr>
        <w:ind w:left="5112" w:hanging="360"/>
      </w:pPr>
      <w:rPr>
        <w:rFonts w:ascii="Symbol" w:hAnsi="Symbol" w:hint="default"/>
      </w:rPr>
    </w:lvl>
    <w:lvl w:ilvl="7" w:tplc="44090003" w:tentative="1">
      <w:start w:val="1"/>
      <w:numFmt w:val="bullet"/>
      <w:lvlText w:val="o"/>
      <w:lvlJc w:val="left"/>
      <w:pPr>
        <w:ind w:left="5832" w:hanging="360"/>
      </w:pPr>
      <w:rPr>
        <w:rFonts w:ascii="Courier New" w:hAnsi="Courier New" w:cs="Courier New" w:hint="default"/>
      </w:rPr>
    </w:lvl>
    <w:lvl w:ilvl="8" w:tplc="44090005" w:tentative="1">
      <w:start w:val="1"/>
      <w:numFmt w:val="bullet"/>
      <w:lvlText w:val=""/>
      <w:lvlJc w:val="left"/>
      <w:pPr>
        <w:ind w:left="6552" w:hanging="360"/>
      </w:pPr>
      <w:rPr>
        <w:rFonts w:ascii="Wingdings" w:hAnsi="Wingdings" w:hint="default"/>
      </w:rPr>
    </w:lvl>
  </w:abstractNum>
  <w:abstractNum w:abstractNumId="26" w15:restartNumberingAfterBreak="0">
    <w:nsid w:val="167D687B"/>
    <w:multiLevelType w:val="hybridMultilevel"/>
    <w:tmpl w:val="F2A2D6E4"/>
    <w:lvl w:ilvl="0" w:tplc="3B208DF2">
      <w:numFmt w:val="bullet"/>
      <w:lvlText w:val="•"/>
      <w:lvlJc w:val="left"/>
      <w:pPr>
        <w:ind w:left="720" w:hanging="360"/>
      </w:pPr>
      <w:rPr>
        <w:rFonts w:ascii="Arial" w:eastAsiaTheme="minorHAnsi" w:hAnsi="Arial" w:cs="Aria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27" w15:restartNumberingAfterBreak="0">
    <w:nsid w:val="16CE1633"/>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8" w15:restartNumberingAfterBreak="0">
    <w:nsid w:val="176956B4"/>
    <w:multiLevelType w:val="hybridMultilevel"/>
    <w:tmpl w:val="690C7474"/>
    <w:lvl w:ilvl="0" w:tplc="23304452">
      <w:start w:val="1"/>
      <w:numFmt w:val="decimal"/>
      <w:lvlText w:val="%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9" w15:restartNumberingAfterBreak="0">
    <w:nsid w:val="17AD0F96"/>
    <w:multiLevelType w:val="hybridMultilevel"/>
    <w:tmpl w:val="64B4BAC0"/>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0" w15:restartNumberingAfterBreak="0">
    <w:nsid w:val="17CD522A"/>
    <w:multiLevelType w:val="hybridMultilevel"/>
    <w:tmpl w:val="5BD6B850"/>
    <w:lvl w:ilvl="0" w:tplc="4409001B">
      <w:start w:val="1"/>
      <w:numFmt w:val="lowerRoman"/>
      <w:lvlText w:val="%1."/>
      <w:lvlJc w:val="right"/>
      <w:pPr>
        <w:ind w:left="360" w:hanging="360"/>
      </w:pPr>
      <w:rPr>
        <w:rFonts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31" w15:restartNumberingAfterBreak="0">
    <w:nsid w:val="19A7470F"/>
    <w:multiLevelType w:val="hybridMultilevel"/>
    <w:tmpl w:val="BD6A441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2" w15:restartNumberingAfterBreak="0">
    <w:nsid w:val="1CBC1905"/>
    <w:multiLevelType w:val="hybridMultilevel"/>
    <w:tmpl w:val="0D189878"/>
    <w:lvl w:ilvl="0" w:tplc="DDBACA94">
      <w:start w:val="1"/>
      <w:numFmt w:val="bullet"/>
      <w:lvlText w:val=""/>
      <w:lvlJc w:val="left"/>
      <w:pPr>
        <w:ind w:left="360" w:hanging="360"/>
      </w:pPr>
      <w:rPr>
        <w:rFonts w:ascii="Symbol" w:hAnsi="Symbol" w:hint="default"/>
        <w:color w:val="auto"/>
        <w:sz w:val="16"/>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33" w15:restartNumberingAfterBreak="0">
    <w:nsid w:val="1F3B3F18"/>
    <w:multiLevelType w:val="hybridMultilevel"/>
    <w:tmpl w:val="11961CC2"/>
    <w:lvl w:ilvl="0" w:tplc="9F7CC5CC">
      <w:start w:val="1"/>
      <w:numFmt w:val="lowerLetter"/>
      <w:lvlText w:val="%1)"/>
      <w:lvlJc w:val="left"/>
      <w:pPr>
        <w:ind w:left="360" w:hanging="360"/>
      </w:pPr>
      <w:rPr>
        <w:b w:val="0"/>
        <w:strike w:val="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34" w15:restartNumberingAfterBreak="0">
    <w:nsid w:val="1F966CC2"/>
    <w:multiLevelType w:val="multilevel"/>
    <w:tmpl w:val="2576A166"/>
    <w:styleLink w:val="WWNum43"/>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5" w15:restartNumberingAfterBreak="0">
    <w:nsid w:val="1FC172B0"/>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6" w15:restartNumberingAfterBreak="0">
    <w:nsid w:val="1FFC2F38"/>
    <w:multiLevelType w:val="multilevel"/>
    <w:tmpl w:val="669CE4F0"/>
    <w:lvl w:ilvl="0">
      <w:start w:val="1"/>
      <w:numFmt w:val="lowerRoman"/>
      <w:lvlText w:val="%1)"/>
      <w:lvlJc w:val="left"/>
      <w:pPr>
        <w:tabs>
          <w:tab w:val="num" w:pos="329"/>
        </w:tabs>
        <w:ind w:left="329" w:firstLine="0"/>
      </w:pPr>
      <w:rPr>
        <w:position w:val="0"/>
      </w:rPr>
    </w:lvl>
    <w:lvl w:ilvl="1">
      <w:start w:val="1"/>
      <w:numFmt w:val="lowerLetter"/>
      <w:lvlText w:val="%2)"/>
      <w:lvlJc w:val="left"/>
      <w:pPr>
        <w:tabs>
          <w:tab w:val="num" w:pos="329"/>
        </w:tabs>
        <w:ind w:left="329" w:firstLine="720"/>
      </w:pPr>
      <w:rPr>
        <w:position w:val="0"/>
      </w:rPr>
    </w:lvl>
    <w:lvl w:ilvl="2">
      <w:start w:val="1"/>
      <w:numFmt w:val="lowerLetter"/>
      <w:lvlText w:val="%3)"/>
      <w:lvlJc w:val="left"/>
      <w:pPr>
        <w:tabs>
          <w:tab w:val="num" w:pos="329"/>
        </w:tabs>
        <w:ind w:left="329" w:firstLine="1440"/>
      </w:pPr>
      <w:rPr>
        <w:position w:val="0"/>
      </w:rPr>
    </w:lvl>
    <w:lvl w:ilvl="3">
      <w:start w:val="1"/>
      <w:numFmt w:val="lowerLetter"/>
      <w:lvlText w:val="%4)"/>
      <w:lvlJc w:val="left"/>
      <w:pPr>
        <w:tabs>
          <w:tab w:val="num" w:pos="329"/>
        </w:tabs>
        <w:ind w:left="329" w:firstLine="2160"/>
      </w:pPr>
      <w:rPr>
        <w:position w:val="0"/>
      </w:rPr>
    </w:lvl>
    <w:lvl w:ilvl="4">
      <w:start w:val="1"/>
      <w:numFmt w:val="lowerLetter"/>
      <w:lvlText w:val="%5)"/>
      <w:lvlJc w:val="left"/>
      <w:pPr>
        <w:tabs>
          <w:tab w:val="num" w:pos="329"/>
        </w:tabs>
        <w:ind w:left="329" w:firstLine="2880"/>
      </w:pPr>
      <w:rPr>
        <w:position w:val="0"/>
      </w:rPr>
    </w:lvl>
    <w:lvl w:ilvl="5">
      <w:start w:val="1"/>
      <w:numFmt w:val="lowerLetter"/>
      <w:lvlText w:val="%6)"/>
      <w:lvlJc w:val="left"/>
      <w:pPr>
        <w:tabs>
          <w:tab w:val="num" w:pos="329"/>
        </w:tabs>
        <w:ind w:left="329" w:firstLine="3600"/>
      </w:pPr>
      <w:rPr>
        <w:position w:val="0"/>
      </w:rPr>
    </w:lvl>
    <w:lvl w:ilvl="6">
      <w:start w:val="1"/>
      <w:numFmt w:val="lowerLetter"/>
      <w:lvlText w:val="%7)"/>
      <w:lvlJc w:val="left"/>
      <w:pPr>
        <w:tabs>
          <w:tab w:val="num" w:pos="329"/>
        </w:tabs>
        <w:ind w:left="329" w:firstLine="4320"/>
      </w:pPr>
      <w:rPr>
        <w:position w:val="0"/>
      </w:rPr>
    </w:lvl>
    <w:lvl w:ilvl="7">
      <w:start w:val="1"/>
      <w:numFmt w:val="lowerLetter"/>
      <w:lvlText w:val="%8)"/>
      <w:lvlJc w:val="left"/>
      <w:pPr>
        <w:tabs>
          <w:tab w:val="num" w:pos="329"/>
        </w:tabs>
        <w:ind w:left="329" w:firstLine="5040"/>
      </w:pPr>
      <w:rPr>
        <w:position w:val="0"/>
      </w:rPr>
    </w:lvl>
    <w:lvl w:ilvl="8">
      <w:start w:val="1"/>
      <w:numFmt w:val="lowerLetter"/>
      <w:lvlText w:val="%9)"/>
      <w:lvlJc w:val="left"/>
      <w:pPr>
        <w:tabs>
          <w:tab w:val="num" w:pos="329"/>
        </w:tabs>
        <w:ind w:left="329" w:firstLine="5760"/>
      </w:pPr>
      <w:rPr>
        <w:position w:val="0"/>
      </w:rPr>
    </w:lvl>
  </w:abstractNum>
  <w:abstractNum w:abstractNumId="37" w15:restartNumberingAfterBreak="0">
    <w:nsid w:val="20B73F71"/>
    <w:multiLevelType w:val="hybridMultilevel"/>
    <w:tmpl w:val="728CE89E"/>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38" w15:restartNumberingAfterBreak="0">
    <w:nsid w:val="221407F8"/>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9" w15:restartNumberingAfterBreak="0">
    <w:nsid w:val="24254A6D"/>
    <w:multiLevelType w:val="multilevel"/>
    <w:tmpl w:val="DABAD3BE"/>
    <w:styleLink w:val="WWNum4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24661E6C"/>
    <w:multiLevelType w:val="multilevel"/>
    <w:tmpl w:val="B49E8590"/>
    <w:lvl w:ilvl="0">
      <w:start w:val="4"/>
      <w:numFmt w:val="decimal"/>
      <w:lvlText w:val="%1"/>
      <w:lvlJc w:val="left"/>
      <w:pPr>
        <w:ind w:left="360" w:hanging="360"/>
      </w:pPr>
      <w:rPr>
        <w:rFonts w:hint="default"/>
        <w:b w:val="0"/>
        <w:color w:val="auto"/>
      </w:rPr>
    </w:lvl>
    <w:lvl w:ilvl="1">
      <w:start w:val="2"/>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720" w:hanging="72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080" w:hanging="108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440" w:hanging="1440"/>
      </w:pPr>
      <w:rPr>
        <w:rFonts w:hint="default"/>
        <w:b w:val="0"/>
        <w:color w:val="auto"/>
      </w:rPr>
    </w:lvl>
    <w:lvl w:ilvl="8">
      <w:start w:val="1"/>
      <w:numFmt w:val="decimal"/>
      <w:lvlText w:val="%1.%2.%3.%4.%5.%6.%7.%8.%9"/>
      <w:lvlJc w:val="left"/>
      <w:pPr>
        <w:ind w:left="1800" w:hanging="1800"/>
      </w:pPr>
      <w:rPr>
        <w:rFonts w:hint="default"/>
        <w:b w:val="0"/>
        <w:color w:val="auto"/>
      </w:rPr>
    </w:lvl>
  </w:abstractNum>
  <w:abstractNum w:abstractNumId="41" w15:restartNumberingAfterBreak="0">
    <w:nsid w:val="246D15A1"/>
    <w:multiLevelType w:val="hybridMultilevel"/>
    <w:tmpl w:val="CB480F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6E9740F"/>
    <w:multiLevelType w:val="multilevel"/>
    <w:tmpl w:val="07CA1BB0"/>
    <w:lvl w:ilvl="0">
      <w:start w:val="1"/>
      <w:numFmt w:val="decimal"/>
      <w:lvlText w:val="%1."/>
      <w:lvlJc w:val="left"/>
      <w:pPr>
        <w:ind w:left="720" w:hanging="360"/>
      </w:pPr>
      <w:rPr>
        <w:rFonts w:hint="default"/>
        <w:b/>
      </w:rPr>
    </w:lvl>
    <w:lvl w:ilvl="1">
      <w:start w:val="4"/>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3" w15:restartNumberingAfterBreak="0">
    <w:nsid w:val="27397D28"/>
    <w:multiLevelType w:val="hybridMultilevel"/>
    <w:tmpl w:val="80E66A62"/>
    <w:lvl w:ilvl="0" w:tplc="46B02390">
      <w:start w:val="1"/>
      <w:numFmt w:val="lowerRoman"/>
      <w:lvlText w:val="%1."/>
      <w:lvlJc w:val="center"/>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4" w15:restartNumberingAfterBreak="0">
    <w:nsid w:val="29E72B35"/>
    <w:multiLevelType w:val="hybridMultilevel"/>
    <w:tmpl w:val="87065D5C"/>
    <w:lvl w:ilvl="0" w:tplc="B43C04B6">
      <w:start w:val="1"/>
      <w:numFmt w:val="lowerLetter"/>
      <w:lvlText w:val="%1)"/>
      <w:lvlJc w:val="left"/>
      <w:pPr>
        <w:ind w:left="360" w:hanging="360"/>
      </w:pPr>
      <w:rPr>
        <w:rFonts w:ascii="Arial" w:hAnsi="Arial" w:cs="Arial"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45" w15:restartNumberingAfterBreak="0">
    <w:nsid w:val="2A6C20D6"/>
    <w:multiLevelType w:val="hybridMultilevel"/>
    <w:tmpl w:val="676AC8E2"/>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46" w15:restartNumberingAfterBreak="0">
    <w:nsid w:val="2D2107B3"/>
    <w:multiLevelType w:val="hybridMultilevel"/>
    <w:tmpl w:val="1696E968"/>
    <w:lvl w:ilvl="0" w:tplc="BB92672E">
      <w:numFmt w:val="bullet"/>
      <w:lvlText w:val="o"/>
      <w:lvlJc w:val="left"/>
      <w:pPr>
        <w:ind w:left="1700" w:hanging="360"/>
      </w:pPr>
      <w:rPr>
        <w:rFonts w:ascii="Courier New" w:eastAsia="Courier New" w:hAnsi="Courier New" w:cs="Courier New" w:hint="default"/>
        <w:w w:val="100"/>
        <w:sz w:val="24"/>
        <w:szCs w:val="24"/>
      </w:rPr>
    </w:lvl>
    <w:lvl w:ilvl="1" w:tplc="B8D2DCE2">
      <w:numFmt w:val="bullet"/>
      <w:lvlText w:val="•"/>
      <w:lvlJc w:val="left"/>
      <w:pPr>
        <w:ind w:left="2458" w:hanging="360"/>
      </w:pPr>
      <w:rPr>
        <w:rFonts w:hint="default"/>
      </w:rPr>
    </w:lvl>
    <w:lvl w:ilvl="2" w:tplc="74B6C666">
      <w:numFmt w:val="bullet"/>
      <w:lvlText w:val="•"/>
      <w:lvlJc w:val="left"/>
      <w:pPr>
        <w:ind w:left="3217" w:hanging="360"/>
      </w:pPr>
      <w:rPr>
        <w:rFonts w:hint="default"/>
      </w:rPr>
    </w:lvl>
    <w:lvl w:ilvl="3" w:tplc="E8C4482C">
      <w:numFmt w:val="bullet"/>
      <w:lvlText w:val="•"/>
      <w:lvlJc w:val="left"/>
      <w:pPr>
        <w:ind w:left="3976" w:hanging="360"/>
      </w:pPr>
      <w:rPr>
        <w:rFonts w:hint="default"/>
      </w:rPr>
    </w:lvl>
    <w:lvl w:ilvl="4" w:tplc="26DE8BF0">
      <w:numFmt w:val="bullet"/>
      <w:lvlText w:val="•"/>
      <w:lvlJc w:val="left"/>
      <w:pPr>
        <w:ind w:left="4735" w:hanging="360"/>
      </w:pPr>
      <w:rPr>
        <w:rFonts w:hint="default"/>
      </w:rPr>
    </w:lvl>
    <w:lvl w:ilvl="5" w:tplc="E4CCF4F6">
      <w:numFmt w:val="bullet"/>
      <w:lvlText w:val="•"/>
      <w:lvlJc w:val="left"/>
      <w:pPr>
        <w:ind w:left="5494" w:hanging="360"/>
      </w:pPr>
      <w:rPr>
        <w:rFonts w:hint="default"/>
      </w:rPr>
    </w:lvl>
    <w:lvl w:ilvl="6" w:tplc="0396FEC6">
      <w:numFmt w:val="bullet"/>
      <w:lvlText w:val="•"/>
      <w:lvlJc w:val="left"/>
      <w:pPr>
        <w:ind w:left="6253" w:hanging="360"/>
      </w:pPr>
      <w:rPr>
        <w:rFonts w:hint="default"/>
      </w:rPr>
    </w:lvl>
    <w:lvl w:ilvl="7" w:tplc="74B487E6">
      <w:numFmt w:val="bullet"/>
      <w:lvlText w:val="•"/>
      <w:lvlJc w:val="left"/>
      <w:pPr>
        <w:ind w:left="7012" w:hanging="360"/>
      </w:pPr>
      <w:rPr>
        <w:rFonts w:hint="default"/>
      </w:rPr>
    </w:lvl>
    <w:lvl w:ilvl="8" w:tplc="F0BCE8AC">
      <w:numFmt w:val="bullet"/>
      <w:lvlText w:val="•"/>
      <w:lvlJc w:val="left"/>
      <w:pPr>
        <w:ind w:left="7771" w:hanging="360"/>
      </w:pPr>
      <w:rPr>
        <w:rFonts w:hint="default"/>
      </w:rPr>
    </w:lvl>
  </w:abstractNum>
  <w:abstractNum w:abstractNumId="47" w15:restartNumberingAfterBreak="0">
    <w:nsid w:val="2EA93525"/>
    <w:multiLevelType w:val="hybridMultilevel"/>
    <w:tmpl w:val="2AA2D5AC"/>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F7F47C3"/>
    <w:multiLevelType w:val="hybridMultilevel"/>
    <w:tmpl w:val="05EA2C1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9" w15:restartNumberingAfterBreak="0">
    <w:nsid w:val="2FB56492"/>
    <w:multiLevelType w:val="hybridMultilevel"/>
    <w:tmpl w:val="4BB608F0"/>
    <w:lvl w:ilvl="0" w:tplc="3546166E">
      <w:start w:val="1"/>
      <w:numFmt w:val="bullet"/>
      <w:lvlText w:val=""/>
      <w:lvlJc w:val="left"/>
      <w:pPr>
        <w:ind w:left="360" w:hanging="360"/>
      </w:pPr>
      <w:rPr>
        <w:rFonts w:ascii="Symbol" w:hAnsi="Symbol" w:hint="default"/>
        <w:color w:val="auto"/>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50" w15:restartNumberingAfterBreak="0">
    <w:nsid w:val="30224C9D"/>
    <w:multiLevelType w:val="multilevel"/>
    <w:tmpl w:val="8826952A"/>
    <w:lvl w:ilvl="0">
      <w:start w:val="1"/>
      <w:numFmt w:val="lowerRoman"/>
      <w:lvlText w:val="%1."/>
      <w:lvlJc w:val="left"/>
      <w:pPr>
        <w:tabs>
          <w:tab w:val="num" w:pos="1080"/>
        </w:tabs>
        <w:ind w:left="1080" w:hanging="72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Tahoma" w:eastAsia="Tahoma" w:hAnsi="Tahoma" w:cs="Tahoma"/>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51" w15:restartNumberingAfterBreak="0">
    <w:nsid w:val="30BE1745"/>
    <w:multiLevelType w:val="hybridMultilevel"/>
    <w:tmpl w:val="41164806"/>
    <w:lvl w:ilvl="0" w:tplc="88A223E6">
      <w:start w:val="1"/>
      <w:numFmt w:val="lowerLetter"/>
      <w:lvlText w:val="(%1)"/>
      <w:lvlJc w:val="left"/>
      <w:pPr>
        <w:ind w:left="620" w:hanging="367"/>
      </w:pPr>
      <w:rPr>
        <w:rFonts w:ascii="Arial" w:eastAsia="Arial" w:hAnsi="Arial" w:cs="Arial" w:hint="default"/>
        <w:w w:val="99"/>
        <w:sz w:val="24"/>
        <w:szCs w:val="24"/>
      </w:rPr>
    </w:lvl>
    <w:lvl w:ilvl="1" w:tplc="8F063AC8">
      <w:start w:val="1"/>
      <w:numFmt w:val="lowerRoman"/>
      <w:lvlText w:val="%2."/>
      <w:lvlJc w:val="left"/>
      <w:pPr>
        <w:ind w:left="2420" w:hanging="480"/>
        <w:jc w:val="right"/>
      </w:pPr>
      <w:rPr>
        <w:rFonts w:ascii="Arial" w:eastAsia="Arial" w:hAnsi="Arial" w:cs="Arial" w:hint="default"/>
        <w:b w:val="0"/>
        <w:spacing w:val="-4"/>
        <w:w w:val="99"/>
        <w:sz w:val="24"/>
        <w:szCs w:val="24"/>
      </w:rPr>
    </w:lvl>
    <w:lvl w:ilvl="2" w:tplc="7924BE9C">
      <w:numFmt w:val="bullet"/>
      <w:lvlText w:val="•"/>
      <w:lvlJc w:val="left"/>
      <w:pPr>
        <w:ind w:left="3183" w:hanging="480"/>
      </w:pPr>
      <w:rPr>
        <w:rFonts w:hint="default"/>
      </w:rPr>
    </w:lvl>
    <w:lvl w:ilvl="3" w:tplc="06CE7D6C">
      <w:numFmt w:val="bullet"/>
      <w:lvlText w:val="•"/>
      <w:lvlJc w:val="left"/>
      <w:pPr>
        <w:ind w:left="3946" w:hanging="480"/>
      </w:pPr>
      <w:rPr>
        <w:rFonts w:hint="default"/>
      </w:rPr>
    </w:lvl>
    <w:lvl w:ilvl="4" w:tplc="350A139E">
      <w:numFmt w:val="bullet"/>
      <w:lvlText w:val="•"/>
      <w:lvlJc w:val="left"/>
      <w:pPr>
        <w:ind w:left="4709" w:hanging="480"/>
      </w:pPr>
      <w:rPr>
        <w:rFonts w:hint="default"/>
      </w:rPr>
    </w:lvl>
    <w:lvl w:ilvl="5" w:tplc="196A50BC">
      <w:numFmt w:val="bullet"/>
      <w:lvlText w:val="•"/>
      <w:lvlJc w:val="left"/>
      <w:pPr>
        <w:ind w:left="5472" w:hanging="480"/>
      </w:pPr>
      <w:rPr>
        <w:rFonts w:hint="default"/>
      </w:rPr>
    </w:lvl>
    <w:lvl w:ilvl="6" w:tplc="D5A84504">
      <w:numFmt w:val="bullet"/>
      <w:lvlText w:val="•"/>
      <w:lvlJc w:val="left"/>
      <w:pPr>
        <w:ind w:left="6236" w:hanging="480"/>
      </w:pPr>
      <w:rPr>
        <w:rFonts w:hint="default"/>
      </w:rPr>
    </w:lvl>
    <w:lvl w:ilvl="7" w:tplc="028CFC86">
      <w:numFmt w:val="bullet"/>
      <w:lvlText w:val="•"/>
      <w:lvlJc w:val="left"/>
      <w:pPr>
        <w:ind w:left="6999" w:hanging="480"/>
      </w:pPr>
      <w:rPr>
        <w:rFonts w:hint="default"/>
      </w:rPr>
    </w:lvl>
    <w:lvl w:ilvl="8" w:tplc="431CF9D6">
      <w:numFmt w:val="bullet"/>
      <w:lvlText w:val="•"/>
      <w:lvlJc w:val="left"/>
      <w:pPr>
        <w:ind w:left="7762" w:hanging="480"/>
      </w:pPr>
      <w:rPr>
        <w:rFonts w:hint="default"/>
      </w:rPr>
    </w:lvl>
  </w:abstractNum>
  <w:abstractNum w:abstractNumId="52" w15:restartNumberingAfterBreak="0">
    <w:nsid w:val="32C02F4B"/>
    <w:multiLevelType w:val="hybridMultilevel"/>
    <w:tmpl w:val="2E2CDBE0"/>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53" w15:restartNumberingAfterBreak="0">
    <w:nsid w:val="32E11F6C"/>
    <w:multiLevelType w:val="hybridMultilevel"/>
    <w:tmpl w:val="FFFCF298"/>
    <w:lvl w:ilvl="0" w:tplc="E02EBE16">
      <w:start w:val="7"/>
      <w:numFmt w:val="decimal"/>
      <w:lvlText w:val="%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54" w15:restartNumberingAfterBreak="0">
    <w:nsid w:val="338E1029"/>
    <w:multiLevelType w:val="hybridMultilevel"/>
    <w:tmpl w:val="6B702788"/>
    <w:lvl w:ilvl="0" w:tplc="CFEE5C3C">
      <w:start w:val="1"/>
      <w:numFmt w:val="lowerLetter"/>
      <w:lvlText w:val="%1)"/>
      <w:lvlJc w:val="left"/>
      <w:pPr>
        <w:ind w:left="700" w:hanging="360"/>
      </w:pPr>
      <w:rPr>
        <w:strike w:val="0"/>
      </w:rPr>
    </w:lvl>
    <w:lvl w:ilvl="1" w:tplc="0C090019">
      <w:start w:val="1"/>
      <w:numFmt w:val="lowerLetter"/>
      <w:lvlText w:val="%2."/>
      <w:lvlJc w:val="left"/>
      <w:pPr>
        <w:ind w:left="1420" w:hanging="360"/>
      </w:pPr>
    </w:lvl>
    <w:lvl w:ilvl="2" w:tplc="0C09001B">
      <w:start w:val="1"/>
      <w:numFmt w:val="lowerRoman"/>
      <w:lvlText w:val="%3."/>
      <w:lvlJc w:val="right"/>
      <w:pPr>
        <w:ind w:left="2140" w:hanging="180"/>
      </w:pPr>
    </w:lvl>
    <w:lvl w:ilvl="3" w:tplc="0C09000F">
      <w:start w:val="1"/>
      <w:numFmt w:val="decimal"/>
      <w:lvlText w:val="%4."/>
      <w:lvlJc w:val="left"/>
      <w:pPr>
        <w:ind w:left="2860" w:hanging="360"/>
      </w:pPr>
    </w:lvl>
    <w:lvl w:ilvl="4" w:tplc="0C090019">
      <w:start w:val="1"/>
      <w:numFmt w:val="lowerLetter"/>
      <w:lvlText w:val="%5."/>
      <w:lvlJc w:val="left"/>
      <w:pPr>
        <w:ind w:left="3580" w:hanging="360"/>
      </w:pPr>
    </w:lvl>
    <w:lvl w:ilvl="5" w:tplc="0C09001B">
      <w:start w:val="1"/>
      <w:numFmt w:val="lowerRoman"/>
      <w:lvlText w:val="%6."/>
      <w:lvlJc w:val="right"/>
      <w:pPr>
        <w:ind w:left="4300" w:hanging="180"/>
      </w:pPr>
    </w:lvl>
    <w:lvl w:ilvl="6" w:tplc="0C09000F">
      <w:start w:val="1"/>
      <w:numFmt w:val="decimal"/>
      <w:lvlText w:val="%7."/>
      <w:lvlJc w:val="left"/>
      <w:pPr>
        <w:ind w:left="5020" w:hanging="360"/>
      </w:pPr>
    </w:lvl>
    <w:lvl w:ilvl="7" w:tplc="0C090019">
      <w:start w:val="1"/>
      <w:numFmt w:val="lowerLetter"/>
      <w:lvlText w:val="%8."/>
      <w:lvlJc w:val="left"/>
      <w:pPr>
        <w:ind w:left="5740" w:hanging="360"/>
      </w:pPr>
    </w:lvl>
    <w:lvl w:ilvl="8" w:tplc="0C09001B">
      <w:start w:val="1"/>
      <w:numFmt w:val="lowerRoman"/>
      <w:lvlText w:val="%9."/>
      <w:lvlJc w:val="right"/>
      <w:pPr>
        <w:ind w:left="6460" w:hanging="180"/>
      </w:pPr>
    </w:lvl>
  </w:abstractNum>
  <w:abstractNum w:abstractNumId="55" w15:restartNumberingAfterBreak="0">
    <w:nsid w:val="33ED5617"/>
    <w:multiLevelType w:val="hybridMultilevel"/>
    <w:tmpl w:val="CCAA52F2"/>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6" w15:restartNumberingAfterBreak="0">
    <w:nsid w:val="34487CA5"/>
    <w:multiLevelType w:val="hybridMultilevel"/>
    <w:tmpl w:val="B5006D84"/>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7" w15:restartNumberingAfterBreak="0">
    <w:nsid w:val="34764184"/>
    <w:multiLevelType w:val="hybridMultilevel"/>
    <w:tmpl w:val="728CE89E"/>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58" w15:restartNumberingAfterBreak="0">
    <w:nsid w:val="34EC709F"/>
    <w:multiLevelType w:val="hybridMultilevel"/>
    <w:tmpl w:val="AB10213E"/>
    <w:lvl w:ilvl="0" w:tplc="59CEB49E">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9" w15:restartNumberingAfterBreak="0">
    <w:nsid w:val="35832B34"/>
    <w:multiLevelType w:val="multilevel"/>
    <w:tmpl w:val="627E1A38"/>
    <w:lvl w:ilvl="0">
      <w:start w:val="4"/>
      <w:numFmt w:val="decimal"/>
      <w:lvlText w:val="%1"/>
      <w:lvlJc w:val="left"/>
      <w:pPr>
        <w:ind w:left="360" w:hanging="360"/>
      </w:pPr>
      <w:rPr>
        <w:rFonts w:hint="default"/>
      </w:rPr>
    </w:lvl>
    <w:lvl w:ilvl="1">
      <w:start w:val="1"/>
      <w:numFmt w:val="decimal"/>
      <w:lvlText w:val="%1.%2"/>
      <w:lvlJc w:val="left"/>
      <w:pPr>
        <w:ind w:left="426" w:hanging="36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1278" w:hanging="108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770" w:hanging="144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2262" w:hanging="1800"/>
      </w:pPr>
      <w:rPr>
        <w:rFonts w:hint="default"/>
      </w:rPr>
    </w:lvl>
    <w:lvl w:ilvl="8">
      <w:start w:val="1"/>
      <w:numFmt w:val="decimal"/>
      <w:lvlText w:val="%1.%2.%3.%4.%5.%6.%7.%8.%9"/>
      <w:lvlJc w:val="left"/>
      <w:pPr>
        <w:ind w:left="2328" w:hanging="1800"/>
      </w:pPr>
      <w:rPr>
        <w:rFonts w:hint="default"/>
      </w:rPr>
    </w:lvl>
  </w:abstractNum>
  <w:abstractNum w:abstractNumId="60" w15:restartNumberingAfterBreak="0">
    <w:nsid w:val="3619092B"/>
    <w:multiLevelType w:val="hybridMultilevel"/>
    <w:tmpl w:val="C61CBE38"/>
    <w:lvl w:ilvl="0" w:tplc="07A80506">
      <w:start w:val="1"/>
      <w:numFmt w:val="lowerLetter"/>
      <w:lvlText w:val="(%1)"/>
      <w:lvlJc w:val="left"/>
      <w:pPr>
        <w:ind w:left="620" w:hanging="367"/>
      </w:pPr>
      <w:rPr>
        <w:rFonts w:ascii="Arial" w:eastAsia="Arial" w:hAnsi="Arial" w:cs="Arial" w:hint="default"/>
        <w:w w:val="99"/>
        <w:sz w:val="24"/>
        <w:szCs w:val="24"/>
      </w:rPr>
    </w:lvl>
    <w:lvl w:ilvl="1" w:tplc="11A09710">
      <w:start w:val="1"/>
      <w:numFmt w:val="lowerRoman"/>
      <w:lvlText w:val="%2."/>
      <w:lvlJc w:val="left"/>
      <w:pPr>
        <w:ind w:left="2420" w:hanging="480"/>
        <w:jc w:val="right"/>
      </w:pPr>
      <w:rPr>
        <w:rFonts w:ascii="Arial" w:eastAsia="Arial" w:hAnsi="Arial" w:cs="Arial" w:hint="default"/>
        <w:spacing w:val="-4"/>
        <w:w w:val="99"/>
        <w:sz w:val="24"/>
        <w:szCs w:val="24"/>
      </w:rPr>
    </w:lvl>
    <w:lvl w:ilvl="2" w:tplc="D564D928">
      <w:numFmt w:val="bullet"/>
      <w:lvlText w:val="•"/>
      <w:lvlJc w:val="left"/>
      <w:pPr>
        <w:ind w:left="3183" w:hanging="480"/>
      </w:pPr>
      <w:rPr>
        <w:rFonts w:hint="default"/>
      </w:rPr>
    </w:lvl>
    <w:lvl w:ilvl="3" w:tplc="976EE66A">
      <w:numFmt w:val="bullet"/>
      <w:lvlText w:val="•"/>
      <w:lvlJc w:val="left"/>
      <w:pPr>
        <w:ind w:left="3946" w:hanging="480"/>
      </w:pPr>
      <w:rPr>
        <w:rFonts w:hint="default"/>
      </w:rPr>
    </w:lvl>
    <w:lvl w:ilvl="4" w:tplc="262CC51C">
      <w:numFmt w:val="bullet"/>
      <w:lvlText w:val="•"/>
      <w:lvlJc w:val="left"/>
      <w:pPr>
        <w:ind w:left="4709" w:hanging="480"/>
      </w:pPr>
      <w:rPr>
        <w:rFonts w:hint="default"/>
      </w:rPr>
    </w:lvl>
    <w:lvl w:ilvl="5" w:tplc="5A3E6AA2">
      <w:numFmt w:val="bullet"/>
      <w:lvlText w:val="•"/>
      <w:lvlJc w:val="left"/>
      <w:pPr>
        <w:ind w:left="5472" w:hanging="480"/>
      </w:pPr>
      <w:rPr>
        <w:rFonts w:hint="default"/>
      </w:rPr>
    </w:lvl>
    <w:lvl w:ilvl="6" w:tplc="1F7C3240">
      <w:numFmt w:val="bullet"/>
      <w:lvlText w:val="•"/>
      <w:lvlJc w:val="left"/>
      <w:pPr>
        <w:ind w:left="6236" w:hanging="480"/>
      </w:pPr>
      <w:rPr>
        <w:rFonts w:hint="default"/>
      </w:rPr>
    </w:lvl>
    <w:lvl w:ilvl="7" w:tplc="27C642AC">
      <w:numFmt w:val="bullet"/>
      <w:lvlText w:val="•"/>
      <w:lvlJc w:val="left"/>
      <w:pPr>
        <w:ind w:left="6999" w:hanging="480"/>
      </w:pPr>
      <w:rPr>
        <w:rFonts w:hint="default"/>
      </w:rPr>
    </w:lvl>
    <w:lvl w:ilvl="8" w:tplc="0E8A04FC">
      <w:numFmt w:val="bullet"/>
      <w:lvlText w:val="•"/>
      <w:lvlJc w:val="left"/>
      <w:pPr>
        <w:ind w:left="7762" w:hanging="480"/>
      </w:pPr>
      <w:rPr>
        <w:rFonts w:hint="default"/>
      </w:rPr>
    </w:lvl>
  </w:abstractNum>
  <w:abstractNum w:abstractNumId="61" w15:restartNumberingAfterBreak="0">
    <w:nsid w:val="36370DC1"/>
    <w:multiLevelType w:val="hybridMultilevel"/>
    <w:tmpl w:val="88AA4C72"/>
    <w:lvl w:ilvl="0" w:tplc="44090017">
      <w:start w:val="1"/>
      <w:numFmt w:val="lowerLetter"/>
      <w:lvlText w:val="%1)"/>
      <w:lvlJc w:val="left"/>
      <w:pPr>
        <w:ind w:left="720" w:hanging="360"/>
      </w:p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2" w15:restartNumberingAfterBreak="0">
    <w:nsid w:val="3912258B"/>
    <w:multiLevelType w:val="hybridMultilevel"/>
    <w:tmpl w:val="161C6F6C"/>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63" w15:restartNumberingAfterBreak="0">
    <w:nsid w:val="39F64158"/>
    <w:multiLevelType w:val="multilevel"/>
    <w:tmpl w:val="1636863E"/>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3AC42B48"/>
    <w:multiLevelType w:val="hybridMultilevel"/>
    <w:tmpl w:val="1B5AC14C"/>
    <w:lvl w:ilvl="0" w:tplc="B43C04B6">
      <w:start w:val="1"/>
      <w:numFmt w:val="lowerLetter"/>
      <w:lvlText w:val="%1)"/>
      <w:lvlJc w:val="left"/>
      <w:pPr>
        <w:ind w:left="360" w:hanging="360"/>
      </w:pPr>
      <w:rPr>
        <w:rFonts w:ascii="Arial" w:hAnsi="Arial" w:cs="Arial"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65" w15:restartNumberingAfterBreak="0">
    <w:nsid w:val="3C8F6EAD"/>
    <w:multiLevelType w:val="hybridMultilevel"/>
    <w:tmpl w:val="7E24BE44"/>
    <w:lvl w:ilvl="0" w:tplc="95D6D804">
      <w:start w:val="1"/>
      <w:numFmt w:val="lowerRoman"/>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66" w15:restartNumberingAfterBreak="0">
    <w:nsid w:val="3D1E6899"/>
    <w:multiLevelType w:val="hybridMultilevel"/>
    <w:tmpl w:val="6F965F6A"/>
    <w:lvl w:ilvl="0" w:tplc="EC3C707C">
      <w:start w:val="1"/>
      <w:numFmt w:val="lowerRoman"/>
      <w:lvlText w:val="(%1)"/>
      <w:lvlJc w:val="left"/>
      <w:pPr>
        <w:ind w:left="720" w:hanging="360"/>
      </w:pPr>
      <w:rPr>
        <w:rFonts w:ascii="Arial" w:hAnsi="Arial" w:cs="Arial" w:hint="default"/>
        <w:b w:val="0"/>
        <w:i w:val="0"/>
        <w:sz w:val="22"/>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7" w15:restartNumberingAfterBreak="0">
    <w:nsid w:val="3D453328"/>
    <w:multiLevelType w:val="multilevel"/>
    <w:tmpl w:val="A4328A3A"/>
    <w:styleLink w:val="WWNum49"/>
    <w:lvl w:ilvl="0">
      <w:start w:val="1"/>
      <w:numFmt w:val="lowerRoman"/>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68" w15:restartNumberingAfterBreak="0">
    <w:nsid w:val="40135E06"/>
    <w:multiLevelType w:val="hybridMultilevel"/>
    <w:tmpl w:val="E8AA780A"/>
    <w:lvl w:ilvl="0" w:tplc="D220B274">
      <w:start w:val="6"/>
      <w:numFmt w:val="bullet"/>
      <w:lvlText w:val="-"/>
      <w:lvlJc w:val="left"/>
      <w:pPr>
        <w:ind w:left="360" w:hanging="360"/>
      </w:pPr>
      <w:rPr>
        <w:rFonts w:ascii="Arial" w:eastAsiaTheme="minorHAnsi" w:hAnsi="Arial" w:cs="Aria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69" w15:restartNumberingAfterBreak="0">
    <w:nsid w:val="405669B3"/>
    <w:multiLevelType w:val="hybridMultilevel"/>
    <w:tmpl w:val="4AA4FC6E"/>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0" w15:restartNumberingAfterBreak="0">
    <w:nsid w:val="410224CD"/>
    <w:multiLevelType w:val="hybridMultilevel"/>
    <w:tmpl w:val="D278E412"/>
    <w:lvl w:ilvl="0" w:tplc="189A0B62">
      <w:start w:val="1"/>
      <w:numFmt w:val="lowerLetter"/>
      <w:lvlText w:val="%1)"/>
      <w:lvlJc w:val="left"/>
      <w:pPr>
        <w:ind w:left="562" w:hanging="420"/>
      </w:pPr>
      <w:rPr>
        <w:rFonts w:hint="default"/>
        <w:b w:val="0"/>
        <w:strike w:val="0"/>
        <w:sz w:val="22"/>
        <w:szCs w:val="22"/>
      </w:rPr>
    </w:lvl>
    <w:lvl w:ilvl="1" w:tplc="44090019" w:tentative="1">
      <w:start w:val="1"/>
      <w:numFmt w:val="lowerLetter"/>
      <w:lvlText w:val="%2."/>
      <w:lvlJc w:val="left"/>
      <w:pPr>
        <w:ind w:left="1222" w:hanging="360"/>
      </w:pPr>
    </w:lvl>
    <w:lvl w:ilvl="2" w:tplc="4409001B" w:tentative="1">
      <w:start w:val="1"/>
      <w:numFmt w:val="lowerRoman"/>
      <w:lvlText w:val="%3."/>
      <w:lvlJc w:val="right"/>
      <w:pPr>
        <w:ind w:left="1942" w:hanging="180"/>
      </w:pPr>
    </w:lvl>
    <w:lvl w:ilvl="3" w:tplc="4409000F" w:tentative="1">
      <w:start w:val="1"/>
      <w:numFmt w:val="decimal"/>
      <w:lvlText w:val="%4."/>
      <w:lvlJc w:val="left"/>
      <w:pPr>
        <w:ind w:left="2662" w:hanging="360"/>
      </w:pPr>
    </w:lvl>
    <w:lvl w:ilvl="4" w:tplc="44090019" w:tentative="1">
      <w:start w:val="1"/>
      <w:numFmt w:val="lowerLetter"/>
      <w:lvlText w:val="%5."/>
      <w:lvlJc w:val="left"/>
      <w:pPr>
        <w:ind w:left="3382" w:hanging="360"/>
      </w:pPr>
    </w:lvl>
    <w:lvl w:ilvl="5" w:tplc="4409001B" w:tentative="1">
      <w:start w:val="1"/>
      <w:numFmt w:val="lowerRoman"/>
      <w:lvlText w:val="%6."/>
      <w:lvlJc w:val="right"/>
      <w:pPr>
        <w:ind w:left="4102" w:hanging="180"/>
      </w:pPr>
    </w:lvl>
    <w:lvl w:ilvl="6" w:tplc="4409000F" w:tentative="1">
      <w:start w:val="1"/>
      <w:numFmt w:val="decimal"/>
      <w:lvlText w:val="%7."/>
      <w:lvlJc w:val="left"/>
      <w:pPr>
        <w:ind w:left="4822" w:hanging="360"/>
      </w:pPr>
    </w:lvl>
    <w:lvl w:ilvl="7" w:tplc="44090019" w:tentative="1">
      <w:start w:val="1"/>
      <w:numFmt w:val="lowerLetter"/>
      <w:lvlText w:val="%8."/>
      <w:lvlJc w:val="left"/>
      <w:pPr>
        <w:ind w:left="5542" w:hanging="360"/>
      </w:pPr>
    </w:lvl>
    <w:lvl w:ilvl="8" w:tplc="4409001B" w:tentative="1">
      <w:start w:val="1"/>
      <w:numFmt w:val="lowerRoman"/>
      <w:lvlText w:val="%9."/>
      <w:lvlJc w:val="right"/>
      <w:pPr>
        <w:ind w:left="6262" w:hanging="180"/>
      </w:pPr>
    </w:lvl>
  </w:abstractNum>
  <w:abstractNum w:abstractNumId="71" w15:restartNumberingAfterBreak="0">
    <w:nsid w:val="41FC2059"/>
    <w:multiLevelType w:val="hybridMultilevel"/>
    <w:tmpl w:val="3C7CE380"/>
    <w:lvl w:ilvl="0" w:tplc="82E2A004">
      <w:start w:val="1"/>
      <w:numFmt w:val="lowerRoman"/>
      <w:lvlText w:val="%1."/>
      <w:lvlJc w:val="left"/>
      <w:pPr>
        <w:ind w:left="708" w:hanging="72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2" w15:restartNumberingAfterBreak="0">
    <w:nsid w:val="42AA4440"/>
    <w:multiLevelType w:val="hybridMultilevel"/>
    <w:tmpl w:val="1DD4CC82"/>
    <w:lvl w:ilvl="0" w:tplc="7B0608A2">
      <w:start w:val="13"/>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3" w15:restartNumberingAfterBreak="0">
    <w:nsid w:val="42ED3E79"/>
    <w:multiLevelType w:val="hybridMultilevel"/>
    <w:tmpl w:val="7004C700"/>
    <w:lvl w:ilvl="0" w:tplc="2F46F8DA">
      <w:start w:val="3"/>
      <w:numFmt w:val="bullet"/>
      <w:lvlText w:val="-"/>
      <w:lvlJc w:val="left"/>
      <w:pPr>
        <w:ind w:left="720" w:hanging="360"/>
      </w:pPr>
      <w:rPr>
        <w:rFonts w:ascii="Arial" w:eastAsia="Times New Roman" w:hAnsi="Arial" w:cs="Aria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74" w15:restartNumberingAfterBreak="0">
    <w:nsid w:val="43C40095"/>
    <w:multiLevelType w:val="hybridMultilevel"/>
    <w:tmpl w:val="1702251E"/>
    <w:lvl w:ilvl="0" w:tplc="4409000F">
      <w:start w:val="1"/>
      <w:numFmt w:val="decimal"/>
      <w:lvlText w:val="%1."/>
      <w:lvlJc w:val="left"/>
      <w:pPr>
        <w:ind w:left="700" w:hanging="360"/>
      </w:pPr>
    </w:lvl>
    <w:lvl w:ilvl="1" w:tplc="44090019" w:tentative="1">
      <w:start w:val="1"/>
      <w:numFmt w:val="lowerLetter"/>
      <w:lvlText w:val="%2."/>
      <w:lvlJc w:val="left"/>
      <w:pPr>
        <w:ind w:left="1354" w:hanging="360"/>
      </w:pPr>
    </w:lvl>
    <w:lvl w:ilvl="2" w:tplc="4409001B" w:tentative="1">
      <w:start w:val="1"/>
      <w:numFmt w:val="lowerRoman"/>
      <w:lvlText w:val="%3."/>
      <w:lvlJc w:val="right"/>
      <w:pPr>
        <w:ind w:left="2074" w:hanging="180"/>
      </w:pPr>
    </w:lvl>
    <w:lvl w:ilvl="3" w:tplc="4409000F" w:tentative="1">
      <w:start w:val="1"/>
      <w:numFmt w:val="decimal"/>
      <w:lvlText w:val="%4."/>
      <w:lvlJc w:val="left"/>
      <w:pPr>
        <w:ind w:left="2794" w:hanging="360"/>
      </w:pPr>
    </w:lvl>
    <w:lvl w:ilvl="4" w:tplc="44090019" w:tentative="1">
      <w:start w:val="1"/>
      <w:numFmt w:val="lowerLetter"/>
      <w:lvlText w:val="%5."/>
      <w:lvlJc w:val="left"/>
      <w:pPr>
        <w:ind w:left="3514" w:hanging="360"/>
      </w:pPr>
    </w:lvl>
    <w:lvl w:ilvl="5" w:tplc="4409001B" w:tentative="1">
      <w:start w:val="1"/>
      <w:numFmt w:val="lowerRoman"/>
      <w:lvlText w:val="%6."/>
      <w:lvlJc w:val="right"/>
      <w:pPr>
        <w:ind w:left="4234" w:hanging="180"/>
      </w:pPr>
    </w:lvl>
    <w:lvl w:ilvl="6" w:tplc="4409000F" w:tentative="1">
      <w:start w:val="1"/>
      <w:numFmt w:val="decimal"/>
      <w:lvlText w:val="%7."/>
      <w:lvlJc w:val="left"/>
      <w:pPr>
        <w:ind w:left="4954" w:hanging="360"/>
      </w:pPr>
    </w:lvl>
    <w:lvl w:ilvl="7" w:tplc="44090019" w:tentative="1">
      <w:start w:val="1"/>
      <w:numFmt w:val="lowerLetter"/>
      <w:lvlText w:val="%8."/>
      <w:lvlJc w:val="left"/>
      <w:pPr>
        <w:ind w:left="5674" w:hanging="360"/>
      </w:pPr>
    </w:lvl>
    <w:lvl w:ilvl="8" w:tplc="4409001B" w:tentative="1">
      <w:start w:val="1"/>
      <w:numFmt w:val="lowerRoman"/>
      <w:lvlText w:val="%9."/>
      <w:lvlJc w:val="right"/>
      <w:pPr>
        <w:ind w:left="6394" w:hanging="180"/>
      </w:pPr>
    </w:lvl>
  </w:abstractNum>
  <w:abstractNum w:abstractNumId="75" w15:restartNumberingAfterBreak="0">
    <w:nsid w:val="443745CD"/>
    <w:multiLevelType w:val="hybridMultilevel"/>
    <w:tmpl w:val="6A3E3D76"/>
    <w:lvl w:ilvl="0" w:tplc="4409001B">
      <w:start w:val="1"/>
      <w:numFmt w:val="lowerRoman"/>
      <w:lvlText w:val="%1."/>
      <w:lvlJc w:val="right"/>
      <w:pPr>
        <w:ind w:left="360" w:hanging="360"/>
      </w:pPr>
      <w:rPr>
        <w:rFonts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76" w15:restartNumberingAfterBreak="0">
    <w:nsid w:val="44BD4C30"/>
    <w:multiLevelType w:val="hybridMultilevel"/>
    <w:tmpl w:val="2E2CDBE0"/>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77" w15:restartNumberingAfterBreak="0">
    <w:nsid w:val="493C4035"/>
    <w:multiLevelType w:val="hybridMultilevel"/>
    <w:tmpl w:val="D028385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78" w15:restartNumberingAfterBreak="0">
    <w:nsid w:val="498A7A80"/>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9" w15:restartNumberingAfterBreak="0">
    <w:nsid w:val="4A6423E7"/>
    <w:multiLevelType w:val="multilevel"/>
    <w:tmpl w:val="056C5000"/>
    <w:styleLink w:val="WWNum4"/>
    <w:lvl w:ilvl="0">
      <w:start w:val="1"/>
      <w:numFmt w:val="lowerLetter"/>
      <w:lvlText w:val="(%1)"/>
      <w:lvlJc w:val="left"/>
      <w:pPr>
        <w:ind w:left="1779"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80" w15:restartNumberingAfterBreak="0">
    <w:nsid w:val="4BCB015F"/>
    <w:multiLevelType w:val="hybridMultilevel"/>
    <w:tmpl w:val="87065D5C"/>
    <w:lvl w:ilvl="0" w:tplc="B43C04B6">
      <w:start w:val="1"/>
      <w:numFmt w:val="lowerLetter"/>
      <w:lvlText w:val="%1)"/>
      <w:lvlJc w:val="left"/>
      <w:pPr>
        <w:ind w:left="360" w:hanging="360"/>
      </w:pPr>
      <w:rPr>
        <w:rFonts w:ascii="Arial" w:hAnsi="Arial" w:cs="Arial"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81" w15:restartNumberingAfterBreak="0">
    <w:nsid w:val="4DBD1E93"/>
    <w:multiLevelType w:val="multilevel"/>
    <w:tmpl w:val="6D26B778"/>
    <w:lvl w:ilvl="0">
      <w:start w:val="4"/>
      <w:numFmt w:val="decimal"/>
      <w:lvlText w:val="%1"/>
      <w:lvlJc w:val="left"/>
      <w:pPr>
        <w:ind w:left="480" w:hanging="480"/>
      </w:pPr>
      <w:rPr>
        <w:rFonts w:hint="default"/>
        <w:color w:val="auto"/>
      </w:rPr>
    </w:lvl>
    <w:lvl w:ilvl="1">
      <w:start w:val="1"/>
      <w:numFmt w:val="decimal"/>
      <w:lvlText w:val="%1.%2"/>
      <w:lvlJc w:val="left"/>
      <w:pPr>
        <w:ind w:left="480" w:hanging="480"/>
      </w:pPr>
      <w:rPr>
        <w:rFonts w:hint="default"/>
        <w:color w:val="auto"/>
      </w:rPr>
    </w:lvl>
    <w:lvl w:ilvl="2">
      <w:start w:val="1"/>
      <w:numFmt w:val="decimal"/>
      <w:lvlText w:val="%1.%2.%3"/>
      <w:lvlJc w:val="left"/>
      <w:pPr>
        <w:ind w:left="720" w:hanging="720"/>
      </w:pPr>
      <w:rPr>
        <w:rFonts w:hint="default"/>
        <w:b/>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82" w15:restartNumberingAfterBreak="0">
    <w:nsid w:val="4EB53B64"/>
    <w:multiLevelType w:val="hybridMultilevel"/>
    <w:tmpl w:val="50FE8862"/>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83" w15:restartNumberingAfterBreak="0">
    <w:nsid w:val="4F1D51DA"/>
    <w:multiLevelType w:val="hybridMultilevel"/>
    <w:tmpl w:val="9D487336"/>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4" w15:restartNumberingAfterBreak="0">
    <w:nsid w:val="4FDA2661"/>
    <w:multiLevelType w:val="hybridMultilevel"/>
    <w:tmpl w:val="F2786894"/>
    <w:lvl w:ilvl="0" w:tplc="44090001">
      <w:start w:val="1"/>
      <w:numFmt w:val="bullet"/>
      <w:lvlText w:val=""/>
      <w:lvlJc w:val="left"/>
      <w:pPr>
        <w:ind w:left="360" w:hanging="360"/>
      </w:pPr>
      <w:rPr>
        <w:rFonts w:ascii="Symbol" w:hAnsi="Symbol" w:hint="default"/>
      </w:rPr>
    </w:lvl>
    <w:lvl w:ilvl="1" w:tplc="44090003">
      <w:start w:val="1"/>
      <w:numFmt w:val="bullet"/>
      <w:lvlText w:val="o"/>
      <w:lvlJc w:val="left"/>
      <w:pPr>
        <w:ind w:left="1080" w:hanging="360"/>
      </w:pPr>
      <w:rPr>
        <w:rFonts w:ascii="Courier New" w:hAnsi="Courier New" w:cs="Courier New" w:hint="default"/>
      </w:rPr>
    </w:lvl>
    <w:lvl w:ilvl="2" w:tplc="44090005">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85" w15:restartNumberingAfterBreak="0">
    <w:nsid w:val="516A20A9"/>
    <w:multiLevelType w:val="hybridMultilevel"/>
    <w:tmpl w:val="6BAE82D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86" w15:restartNumberingAfterBreak="0">
    <w:nsid w:val="52AF4CA6"/>
    <w:multiLevelType w:val="hybridMultilevel"/>
    <w:tmpl w:val="6CE0364E"/>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7" w15:restartNumberingAfterBreak="0">
    <w:nsid w:val="5416249B"/>
    <w:multiLevelType w:val="hybridMultilevel"/>
    <w:tmpl w:val="254C2894"/>
    <w:lvl w:ilvl="0" w:tplc="44388988">
      <w:start w:val="1"/>
      <w:numFmt w:val="lowerRoman"/>
      <w:lvlText w:val="%1."/>
      <w:lvlJc w:val="right"/>
      <w:pPr>
        <w:ind w:left="720" w:hanging="360"/>
      </w:pPr>
      <w:rPr>
        <w:rFonts w:ascii="Tahoma" w:hAnsi="Tahoma" w:cs="Tahoma" w:hint="default"/>
        <w:sz w:val="18"/>
        <w:szCs w:val="18"/>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8" w15:restartNumberingAfterBreak="0">
    <w:nsid w:val="54C13335"/>
    <w:multiLevelType w:val="hybridMultilevel"/>
    <w:tmpl w:val="5262EF00"/>
    <w:lvl w:ilvl="0" w:tplc="6C36B2B2">
      <w:start w:val="1"/>
      <w:numFmt w:val="lowerLetter"/>
      <w:lvlText w:val="%1)"/>
      <w:lvlJc w:val="left"/>
      <w:pPr>
        <w:ind w:left="720" w:hanging="360"/>
      </w:pPr>
      <w:rPr>
        <w:rFonts w:hint="default"/>
        <w:b w:val="0"/>
        <w:i w:val="0"/>
        <w:caps w:val="0"/>
        <w:strike w:val="0"/>
        <w:dstrike w:val="0"/>
        <w:vanish w:val="0"/>
        <w:sz w:val="24"/>
        <w:vertAlign w:val="baseline"/>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9" w15:restartNumberingAfterBreak="0">
    <w:nsid w:val="54F163A6"/>
    <w:multiLevelType w:val="hybridMultilevel"/>
    <w:tmpl w:val="89F641D0"/>
    <w:lvl w:ilvl="0" w:tplc="4409000F">
      <w:start w:val="1"/>
      <w:numFmt w:val="decimal"/>
      <w:lvlText w:val="%1."/>
      <w:lvlJc w:val="left"/>
      <w:pPr>
        <w:ind w:left="360" w:hanging="360"/>
      </w:pPr>
      <w:rPr>
        <w:rFonts w:hint="default"/>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90" w15:restartNumberingAfterBreak="0">
    <w:nsid w:val="5602484F"/>
    <w:multiLevelType w:val="multilevel"/>
    <w:tmpl w:val="3A32168A"/>
    <w:lvl w:ilvl="0">
      <w:start w:val="4"/>
      <w:numFmt w:val="decimal"/>
      <w:lvlText w:val="%1"/>
      <w:lvlJc w:val="left"/>
      <w:pPr>
        <w:ind w:left="480" w:hanging="480"/>
      </w:pPr>
      <w:rPr>
        <w:rFonts w:hint="default"/>
      </w:rPr>
    </w:lvl>
    <w:lvl w:ilvl="1">
      <w:start w:val="2"/>
      <w:numFmt w:val="decimal"/>
      <w:lvlText w:val="%1.%2"/>
      <w:lvlJc w:val="left"/>
      <w:pPr>
        <w:ind w:left="909" w:hanging="480"/>
      </w:pPr>
      <w:rPr>
        <w:rFonts w:hint="default"/>
      </w:rPr>
    </w:lvl>
    <w:lvl w:ilvl="2">
      <w:start w:val="1"/>
      <w:numFmt w:val="decimal"/>
      <w:lvlText w:val="%1.%2.%3"/>
      <w:lvlJc w:val="left"/>
      <w:pPr>
        <w:ind w:left="1578" w:hanging="720"/>
      </w:pPr>
      <w:rPr>
        <w:rFonts w:hint="default"/>
        <w:b/>
      </w:rPr>
    </w:lvl>
    <w:lvl w:ilvl="3">
      <w:start w:val="1"/>
      <w:numFmt w:val="decimal"/>
      <w:lvlText w:val="%1.%2.%3.%4"/>
      <w:lvlJc w:val="left"/>
      <w:pPr>
        <w:ind w:left="2007" w:hanging="720"/>
      </w:pPr>
      <w:rPr>
        <w:rFonts w:hint="default"/>
      </w:rPr>
    </w:lvl>
    <w:lvl w:ilvl="4">
      <w:start w:val="1"/>
      <w:numFmt w:val="decimal"/>
      <w:lvlText w:val="%1.%2.%3.%4.%5"/>
      <w:lvlJc w:val="left"/>
      <w:pPr>
        <w:ind w:left="2796" w:hanging="1080"/>
      </w:pPr>
      <w:rPr>
        <w:rFonts w:hint="default"/>
      </w:rPr>
    </w:lvl>
    <w:lvl w:ilvl="5">
      <w:start w:val="1"/>
      <w:numFmt w:val="decimal"/>
      <w:lvlText w:val="%1.%2.%3.%4.%5.%6"/>
      <w:lvlJc w:val="left"/>
      <w:pPr>
        <w:ind w:left="3225" w:hanging="1080"/>
      </w:pPr>
      <w:rPr>
        <w:rFonts w:hint="default"/>
      </w:rPr>
    </w:lvl>
    <w:lvl w:ilvl="6">
      <w:start w:val="1"/>
      <w:numFmt w:val="decimal"/>
      <w:lvlText w:val="%1.%2.%3.%4.%5.%6.%7"/>
      <w:lvlJc w:val="left"/>
      <w:pPr>
        <w:ind w:left="4014" w:hanging="1440"/>
      </w:pPr>
      <w:rPr>
        <w:rFonts w:hint="default"/>
      </w:rPr>
    </w:lvl>
    <w:lvl w:ilvl="7">
      <w:start w:val="1"/>
      <w:numFmt w:val="decimal"/>
      <w:lvlText w:val="%1.%2.%3.%4.%5.%6.%7.%8"/>
      <w:lvlJc w:val="left"/>
      <w:pPr>
        <w:ind w:left="4443" w:hanging="1440"/>
      </w:pPr>
      <w:rPr>
        <w:rFonts w:hint="default"/>
      </w:rPr>
    </w:lvl>
    <w:lvl w:ilvl="8">
      <w:start w:val="1"/>
      <w:numFmt w:val="decimal"/>
      <w:lvlText w:val="%1.%2.%3.%4.%5.%6.%7.%8.%9"/>
      <w:lvlJc w:val="left"/>
      <w:pPr>
        <w:ind w:left="5232" w:hanging="1800"/>
      </w:pPr>
      <w:rPr>
        <w:rFonts w:hint="default"/>
      </w:rPr>
    </w:lvl>
  </w:abstractNum>
  <w:abstractNum w:abstractNumId="91" w15:restartNumberingAfterBreak="0">
    <w:nsid w:val="56247673"/>
    <w:multiLevelType w:val="hybridMultilevel"/>
    <w:tmpl w:val="3A84403C"/>
    <w:lvl w:ilvl="0" w:tplc="AD1806CC">
      <w:start w:val="1"/>
      <w:numFmt w:val="lowerLetter"/>
      <w:lvlText w:val="%1)"/>
      <w:lvlJc w:val="left"/>
      <w:pPr>
        <w:ind w:left="360" w:hanging="360"/>
      </w:pPr>
      <w:rPr>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92" w15:restartNumberingAfterBreak="0">
    <w:nsid w:val="56511D34"/>
    <w:multiLevelType w:val="hybridMultilevel"/>
    <w:tmpl w:val="B3E6FB20"/>
    <w:lvl w:ilvl="0" w:tplc="CCFA339E">
      <w:start w:val="6"/>
      <w:numFmt w:val="decimal"/>
      <w:lvlText w:val="%1"/>
      <w:lvlJc w:val="left"/>
      <w:pPr>
        <w:ind w:left="720" w:hanging="360"/>
      </w:pPr>
      <w:rPr>
        <w:rFonts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3" w15:restartNumberingAfterBreak="0">
    <w:nsid w:val="569566F1"/>
    <w:multiLevelType w:val="multilevel"/>
    <w:tmpl w:val="D5ACA5AE"/>
    <w:styleLink w:val="WWNum10"/>
    <w:lvl w:ilvl="0">
      <w:start w:val="1"/>
      <w:numFmt w:val="decimal"/>
      <w:lvlText w:val="4.%1"/>
      <w:lvlJc w:val="left"/>
      <w:pPr>
        <w:ind w:left="3967" w:hanging="360"/>
      </w:pPr>
      <w:rPr>
        <w:b/>
      </w:rPr>
    </w:lvl>
    <w:lvl w:ilvl="1">
      <w:start w:val="1"/>
      <w:numFmt w:val="lowerLetter"/>
      <w:lvlText w:val="%2."/>
      <w:lvlJc w:val="left"/>
      <w:pPr>
        <w:ind w:left="4687" w:hanging="360"/>
      </w:pPr>
    </w:lvl>
    <w:lvl w:ilvl="2">
      <w:start w:val="1"/>
      <w:numFmt w:val="lowerRoman"/>
      <w:lvlText w:val="%3."/>
      <w:lvlJc w:val="right"/>
      <w:pPr>
        <w:ind w:left="5407" w:hanging="180"/>
      </w:pPr>
    </w:lvl>
    <w:lvl w:ilvl="3">
      <w:start w:val="1"/>
      <w:numFmt w:val="decimal"/>
      <w:lvlText w:val="%4."/>
      <w:lvlJc w:val="left"/>
      <w:pPr>
        <w:ind w:left="6127" w:hanging="360"/>
      </w:pPr>
    </w:lvl>
    <w:lvl w:ilvl="4">
      <w:start w:val="1"/>
      <w:numFmt w:val="lowerLetter"/>
      <w:lvlText w:val="%5."/>
      <w:lvlJc w:val="left"/>
      <w:pPr>
        <w:ind w:left="6847" w:hanging="360"/>
      </w:pPr>
    </w:lvl>
    <w:lvl w:ilvl="5">
      <w:start w:val="1"/>
      <w:numFmt w:val="lowerRoman"/>
      <w:lvlText w:val="%6."/>
      <w:lvlJc w:val="right"/>
      <w:pPr>
        <w:ind w:left="7567" w:hanging="180"/>
      </w:pPr>
    </w:lvl>
    <w:lvl w:ilvl="6">
      <w:start w:val="1"/>
      <w:numFmt w:val="decimal"/>
      <w:lvlText w:val="%7."/>
      <w:lvlJc w:val="left"/>
      <w:pPr>
        <w:ind w:left="8287" w:hanging="360"/>
      </w:pPr>
    </w:lvl>
    <w:lvl w:ilvl="7">
      <w:start w:val="1"/>
      <w:numFmt w:val="lowerLetter"/>
      <w:lvlText w:val="%8."/>
      <w:lvlJc w:val="left"/>
      <w:pPr>
        <w:ind w:left="9007" w:hanging="360"/>
      </w:pPr>
    </w:lvl>
    <w:lvl w:ilvl="8">
      <w:start w:val="1"/>
      <w:numFmt w:val="lowerRoman"/>
      <w:lvlText w:val="%9."/>
      <w:lvlJc w:val="right"/>
      <w:pPr>
        <w:ind w:left="9727" w:hanging="180"/>
      </w:pPr>
    </w:lvl>
  </w:abstractNum>
  <w:abstractNum w:abstractNumId="94" w15:restartNumberingAfterBreak="0">
    <w:nsid w:val="573667FC"/>
    <w:multiLevelType w:val="multilevel"/>
    <w:tmpl w:val="C88C43F6"/>
    <w:lvl w:ilvl="0">
      <w:start w:val="1"/>
      <w:numFmt w:val="decimal"/>
      <w:lvlText w:val="%1."/>
      <w:lvlJc w:val="left"/>
      <w:pPr>
        <w:ind w:left="1340" w:hanging="720"/>
      </w:pPr>
      <w:rPr>
        <w:rFonts w:ascii="Arial" w:eastAsia="Arial" w:hAnsi="Arial" w:cs="Arial" w:hint="default"/>
        <w:b/>
        <w:bCs/>
        <w:w w:val="99"/>
        <w:sz w:val="24"/>
        <w:szCs w:val="24"/>
      </w:rPr>
    </w:lvl>
    <w:lvl w:ilvl="1">
      <w:start w:val="1"/>
      <w:numFmt w:val="decimal"/>
      <w:lvlText w:val="%1.%2."/>
      <w:lvlJc w:val="left"/>
      <w:pPr>
        <w:ind w:left="1340" w:hanging="720"/>
      </w:pPr>
      <w:rPr>
        <w:rFonts w:ascii="Arial" w:eastAsia="Arial" w:hAnsi="Arial" w:cs="Arial" w:hint="default"/>
        <w:b/>
        <w:bCs/>
        <w:spacing w:val="-16"/>
        <w:w w:val="99"/>
        <w:sz w:val="24"/>
        <w:szCs w:val="24"/>
      </w:rPr>
    </w:lvl>
    <w:lvl w:ilvl="2">
      <w:numFmt w:val="bullet"/>
      <w:lvlText w:val=""/>
      <w:lvlJc w:val="left"/>
      <w:pPr>
        <w:ind w:left="1340" w:hanging="360"/>
      </w:pPr>
      <w:rPr>
        <w:rFonts w:ascii="Wingdings" w:eastAsia="Wingdings" w:hAnsi="Wingdings" w:cs="Wingdings" w:hint="default"/>
        <w:w w:val="100"/>
        <w:sz w:val="24"/>
        <w:szCs w:val="24"/>
      </w:rPr>
    </w:lvl>
    <w:lvl w:ilvl="3">
      <w:numFmt w:val="bullet"/>
      <w:lvlText w:val="•"/>
      <w:lvlJc w:val="left"/>
      <w:pPr>
        <w:ind w:left="3724" w:hanging="360"/>
      </w:pPr>
      <w:rPr>
        <w:rFonts w:hint="default"/>
      </w:rPr>
    </w:lvl>
    <w:lvl w:ilvl="4">
      <w:numFmt w:val="bullet"/>
      <w:lvlText w:val="•"/>
      <w:lvlJc w:val="left"/>
      <w:pPr>
        <w:ind w:left="4519" w:hanging="360"/>
      </w:pPr>
      <w:rPr>
        <w:rFonts w:hint="default"/>
      </w:rPr>
    </w:lvl>
    <w:lvl w:ilvl="5">
      <w:numFmt w:val="bullet"/>
      <w:lvlText w:val="•"/>
      <w:lvlJc w:val="left"/>
      <w:pPr>
        <w:ind w:left="5314" w:hanging="360"/>
      </w:pPr>
      <w:rPr>
        <w:rFonts w:hint="default"/>
      </w:rPr>
    </w:lvl>
    <w:lvl w:ilvl="6">
      <w:numFmt w:val="bullet"/>
      <w:lvlText w:val="•"/>
      <w:lvlJc w:val="left"/>
      <w:pPr>
        <w:ind w:left="6109" w:hanging="360"/>
      </w:pPr>
      <w:rPr>
        <w:rFonts w:hint="default"/>
      </w:rPr>
    </w:lvl>
    <w:lvl w:ilvl="7">
      <w:numFmt w:val="bullet"/>
      <w:lvlText w:val="•"/>
      <w:lvlJc w:val="left"/>
      <w:pPr>
        <w:ind w:left="6904" w:hanging="360"/>
      </w:pPr>
      <w:rPr>
        <w:rFonts w:hint="default"/>
      </w:rPr>
    </w:lvl>
    <w:lvl w:ilvl="8">
      <w:numFmt w:val="bullet"/>
      <w:lvlText w:val="•"/>
      <w:lvlJc w:val="left"/>
      <w:pPr>
        <w:ind w:left="7699" w:hanging="360"/>
      </w:pPr>
      <w:rPr>
        <w:rFonts w:hint="default"/>
      </w:rPr>
    </w:lvl>
  </w:abstractNum>
  <w:abstractNum w:abstractNumId="95" w15:restartNumberingAfterBreak="0">
    <w:nsid w:val="57F93F5B"/>
    <w:multiLevelType w:val="multilevel"/>
    <w:tmpl w:val="A1A007E2"/>
    <w:styleLink w:val="WWNum50"/>
    <w:lvl w:ilvl="0">
      <w:start w:val="1"/>
      <w:numFmt w:val="lowerLetter"/>
      <w:lvlText w:val="%1)"/>
      <w:lvlJc w:val="left"/>
      <w:pPr>
        <w:ind w:left="1440" w:hanging="360"/>
      </w:pPr>
    </w:lvl>
    <w:lvl w:ilvl="1">
      <w:numFmt w:val="bullet"/>
      <w:lvlText w:val="o"/>
      <w:lvlJc w:val="left"/>
      <w:pPr>
        <w:ind w:left="2160" w:hanging="360"/>
      </w:pPr>
      <w:rPr>
        <w:rFonts w:ascii="Courier New" w:eastAsia="Times New Roman" w:hAnsi="Courier New" w:cs="Times New Roman"/>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eastAsia="Times New Roman" w:hAnsi="Courier New" w:cs="Times New Roman"/>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eastAsia="Times New Roman" w:hAnsi="Courier New" w:cs="Times New Roman"/>
      </w:rPr>
    </w:lvl>
    <w:lvl w:ilvl="8">
      <w:numFmt w:val="bullet"/>
      <w:lvlText w:val=""/>
      <w:lvlJc w:val="left"/>
      <w:pPr>
        <w:ind w:left="7200" w:hanging="360"/>
      </w:pPr>
      <w:rPr>
        <w:rFonts w:ascii="Wingdings" w:hAnsi="Wingdings"/>
      </w:rPr>
    </w:lvl>
  </w:abstractNum>
  <w:abstractNum w:abstractNumId="96" w15:restartNumberingAfterBreak="0">
    <w:nsid w:val="589E5C5B"/>
    <w:multiLevelType w:val="hybridMultilevel"/>
    <w:tmpl w:val="0D56E70E"/>
    <w:lvl w:ilvl="0" w:tplc="0C09000F">
      <w:start w:val="1"/>
      <w:numFmt w:val="decimal"/>
      <w:lvlText w:val="%1."/>
      <w:lvlJc w:val="left"/>
      <w:pPr>
        <w:ind w:left="360" w:hanging="360"/>
      </w:pPr>
      <w:rPr>
        <w:rFonts w:hint="default"/>
        <w:b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7" w15:restartNumberingAfterBreak="0">
    <w:nsid w:val="59CE7035"/>
    <w:multiLevelType w:val="multilevel"/>
    <w:tmpl w:val="D0B0AD8C"/>
    <w:styleLink w:val="WWNum41"/>
    <w:lvl w:ilvl="0">
      <w:start w:val="1"/>
      <w:numFmt w:val="lowerRoman"/>
      <w:lvlText w:val="(%1)"/>
      <w:lvlJc w:val="left"/>
      <w:pPr>
        <w:ind w:left="1440" w:hanging="360"/>
      </w:pPr>
    </w:lvl>
    <w:lvl w:ilvl="1">
      <w:numFmt w:val="bullet"/>
      <w:lvlText w:val="o"/>
      <w:lvlJc w:val="left"/>
      <w:pPr>
        <w:ind w:left="2160" w:hanging="360"/>
      </w:pPr>
      <w:rPr>
        <w:rFonts w:ascii="Courier New" w:eastAsia="Times New Roman" w:hAnsi="Courier New" w:cs="Times New Roman"/>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eastAsia="Times New Roman" w:hAnsi="Courier New" w:cs="Times New Roman"/>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eastAsia="Times New Roman" w:hAnsi="Courier New" w:cs="Times New Roman"/>
      </w:rPr>
    </w:lvl>
    <w:lvl w:ilvl="8">
      <w:numFmt w:val="bullet"/>
      <w:lvlText w:val=""/>
      <w:lvlJc w:val="left"/>
      <w:pPr>
        <w:ind w:left="7200" w:hanging="360"/>
      </w:pPr>
      <w:rPr>
        <w:rFonts w:ascii="Wingdings" w:hAnsi="Wingdings"/>
      </w:rPr>
    </w:lvl>
  </w:abstractNum>
  <w:abstractNum w:abstractNumId="98" w15:restartNumberingAfterBreak="0">
    <w:nsid w:val="5BFC2B79"/>
    <w:multiLevelType w:val="hybridMultilevel"/>
    <w:tmpl w:val="E63ACFE0"/>
    <w:lvl w:ilvl="0" w:tplc="44090001">
      <w:start w:val="1"/>
      <w:numFmt w:val="bullet"/>
      <w:lvlText w:val=""/>
      <w:lvlJc w:val="left"/>
      <w:pPr>
        <w:ind w:left="812" w:hanging="360"/>
      </w:pPr>
      <w:rPr>
        <w:rFonts w:ascii="Symbol" w:hAnsi="Symbol" w:hint="default"/>
      </w:rPr>
    </w:lvl>
    <w:lvl w:ilvl="1" w:tplc="44090003" w:tentative="1">
      <w:start w:val="1"/>
      <w:numFmt w:val="bullet"/>
      <w:lvlText w:val="o"/>
      <w:lvlJc w:val="left"/>
      <w:pPr>
        <w:ind w:left="1532" w:hanging="360"/>
      </w:pPr>
      <w:rPr>
        <w:rFonts w:ascii="Courier New" w:hAnsi="Courier New" w:cs="Courier New" w:hint="default"/>
      </w:rPr>
    </w:lvl>
    <w:lvl w:ilvl="2" w:tplc="44090005" w:tentative="1">
      <w:start w:val="1"/>
      <w:numFmt w:val="bullet"/>
      <w:lvlText w:val=""/>
      <w:lvlJc w:val="left"/>
      <w:pPr>
        <w:ind w:left="2252" w:hanging="360"/>
      </w:pPr>
      <w:rPr>
        <w:rFonts w:ascii="Wingdings" w:hAnsi="Wingdings" w:hint="default"/>
      </w:rPr>
    </w:lvl>
    <w:lvl w:ilvl="3" w:tplc="44090001" w:tentative="1">
      <w:start w:val="1"/>
      <w:numFmt w:val="bullet"/>
      <w:lvlText w:val=""/>
      <w:lvlJc w:val="left"/>
      <w:pPr>
        <w:ind w:left="2972" w:hanging="360"/>
      </w:pPr>
      <w:rPr>
        <w:rFonts w:ascii="Symbol" w:hAnsi="Symbol" w:hint="default"/>
      </w:rPr>
    </w:lvl>
    <w:lvl w:ilvl="4" w:tplc="44090003" w:tentative="1">
      <w:start w:val="1"/>
      <w:numFmt w:val="bullet"/>
      <w:lvlText w:val="o"/>
      <w:lvlJc w:val="left"/>
      <w:pPr>
        <w:ind w:left="3692" w:hanging="360"/>
      </w:pPr>
      <w:rPr>
        <w:rFonts w:ascii="Courier New" w:hAnsi="Courier New" w:cs="Courier New" w:hint="default"/>
      </w:rPr>
    </w:lvl>
    <w:lvl w:ilvl="5" w:tplc="44090005" w:tentative="1">
      <w:start w:val="1"/>
      <w:numFmt w:val="bullet"/>
      <w:lvlText w:val=""/>
      <w:lvlJc w:val="left"/>
      <w:pPr>
        <w:ind w:left="4412" w:hanging="360"/>
      </w:pPr>
      <w:rPr>
        <w:rFonts w:ascii="Wingdings" w:hAnsi="Wingdings" w:hint="default"/>
      </w:rPr>
    </w:lvl>
    <w:lvl w:ilvl="6" w:tplc="44090001" w:tentative="1">
      <w:start w:val="1"/>
      <w:numFmt w:val="bullet"/>
      <w:lvlText w:val=""/>
      <w:lvlJc w:val="left"/>
      <w:pPr>
        <w:ind w:left="5132" w:hanging="360"/>
      </w:pPr>
      <w:rPr>
        <w:rFonts w:ascii="Symbol" w:hAnsi="Symbol" w:hint="default"/>
      </w:rPr>
    </w:lvl>
    <w:lvl w:ilvl="7" w:tplc="44090003" w:tentative="1">
      <w:start w:val="1"/>
      <w:numFmt w:val="bullet"/>
      <w:lvlText w:val="o"/>
      <w:lvlJc w:val="left"/>
      <w:pPr>
        <w:ind w:left="5852" w:hanging="360"/>
      </w:pPr>
      <w:rPr>
        <w:rFonts w:ascii="Courier New" w:hAnsi="Courier New" w:cs="Courier New" w:hint="default"/>
      </w:rPr>
    </w:lvl>
    <w:lvl w:ilvl="8" w:tplc="44090005" w:tentative="1">
      <w:start w:val="1"/>
      <w:numFmt w:val="bullet"/>
      <w:lvlText w:val=""/>
      <w:lvlJc w:val="left"/>
      <w:pPr>
        <w:ind w:left="6572" w:hanging="360"/>
      </w:pPr>
      <w:rPr>
        <w:rFonts w:ascii="Wingdings" w:hAnsi="Wingdings" w:hint="default"/>
      </w:rPr>
    </w:lvl>
  </w:abstractNum>
  <w:abstractNum w:abstractNumId="99" w15:restartNumberingAfterBreak="0">
    <w:nsid w:val="5C34013B"/>
    <w:multiLevelType w:val="hybridMultilevel"/>
    <w:tmpl w:val="DDC45546"/>
    <w:lvl w:ilvl="0" w:tplc="71F06746">
      <w:start w:val="1"/>
      <w:numFmt w:val="bullet"/>
      <w:lvlText w:val=""/>
      <w:lvlJc w:val="left"/>
      <w:pPr>
        <w:ind w:left="360" w:hanging="360"/>
      </w:pPr>
      <w:rPr>
        <w:rFonts w:ascii="Symbol" w:hAnsi="Symbol" w:hint="default"/>
        <w:sz w:val="16"/>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00" w15:restartNumberingAfterBreak="0">
    <w:nsid w:val="5E733D22"/>
    <w:multiLevelType w:val="hybridMultilevel"/>
    <w:tmpl w:val="B784EA1A"/>
    <w:lvl w:ilvl="0" w:tplc="0C09000F">
      <w:start w:val="1"/>
      <w:numFmt w:val="decimal"/>
      <w:lvlText w:val="%1."/>
      <w:lvlJc w:val="left"/>
      <w:pPr>
        <w:ind w:left="360" w:hanging="360"/>
      </w:pPr>
      <w:rPr>
        <w:rFonts w:hint="default"/>
        <w:b w:val="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01" w15:restartNumberingAfterBreak="0">
    <w:nsid w:val="638071DB"/>
    <w:multiLevelType w:val="multilevel"/>
    <w:tmpl w:val="73AE3392"/>
    <w:lvl w:ilvl="0">
      <w:start w:val="1"/>
      <w:numFmt w:val="decimal"/>
      <w:lvlText w:val="%1."/>
      <w:lvlJc w:val="left"/>
      <w:pPr>
        <w:ind w:left="360" w:hanging="360"/>
      </w:pPr>
    </w:lvl>
    <w:lvl w:ilvl="1">
      <w:start w:val="1"/>
      <w:numFmt w:val="decimal"/>
      <w:isLgl/>
      <w:lvlText w:val="%1.%2"/>
      <w:lvlJc w:val="left"/>
      <w:pPr>
        <w:ind w:left="426" w:hanging="360"/>
      </w:pPr>
      <w:rPr>
        <w:rFonts w:hint="default"/>
      </w:rPr>
    </w:lvl>
    <w:lvl w:ilvl="2">
      <w:start w:val="1"/>
      <w:numFmt w:val="decimal"/>
      <w:isLgl/>
      <w:lvlText w:val="%1.%2.%3"/>
      <w:lvlJc w:val="left"/>
      <w:pPr>
        <w:ind w:left="852" w:hanging="720"/>
      </w:pPr>
      <w:rPr>
        <w:rFonts w:hint="default"/>
      </w:rPr>
    </w:lvl>
    <w:lvl w:ilvl="3">
      <w:start w:val="1"/>
      <w:numFmt w:val="decimal"/>
      <w:isLgl/>
      <w:lvlText w:val="%1.%2.%3.%4"/>
      <w:lvlJc w:val="left"/>
      <w:pPr>
        <w:ind w:left="918" w:hanging="720"/>
      </w:pPr>
      <w:rPr>
        <w:rFonts w:hint="default"/>
      </w:rPr>
    </w:lvl>
    <w:lvl w:ilvl="4">
      <w:start w:val="1"/>
      <w:numFmt w:val="decimal"/>
      <w:isLgl/>
      <w:lvlText w:val="%1.%2.%3.%4.%5"/>
      <w:lvlJc w:val="left"/>
      <w:pPr>
        <w:ind w:left="1344" w:hanging="1080"/>
      </w:pPr>
      <w:rPr>
        <w:rFonts w:hint="default"/>
      </w:rPr>
    </w:lvl>
    <w:lvl w:ilvl="5">
      <w:start w:val="1"/>
      <w:numFmt w:val="decimal"/>
      <w:isLgl/>
      <w:lvlText w:val="%1.%2.%3.%4.%5.%6"/>
      <w:lvlJc w:val="left"/>
      <w:pPr>
        <w:ind w:left="1410" w:hanging="1080"/>
      </w:pPr>
      <w:rPr>
        <w:rFonts w:hint="default"/>
      </w:rPr>
    </w:lvl>
    <w:lvl w:ilvl="6">
      <w:start w:val="1"/>
      <w:numFmt w:val="decimal"/>
      <w:isLgl/>
      <w:lvlText w:val="%1.%2.%3.%4.%5.%6.%7"/>
      <w:lvlJc w:val="left"/>
      <w:pPr>
        <w:ind w:left="1836" w:hanging="1440"/>
      </w:pPr>
      <w:rPr>
        <w:rFonts w:hint="default"/>
      </w:rPr>
    </w:lvl>
    <w:lvl w:ilvl="7">
      <w:start w:val="1"/>
      <w:numFmt w:val="decimal"/>
      <w:isLgl/>
      <w:lvlText w:val="%1.%2.%3.%4.%5.%6.%7.%8"/>
      <w:lvlJc w:val="left"/>
      <w:pPr>
        <w:ind w:left="1902" w:hanging="1440"/>
      </w:pPr>
      <w:rPr>
        <w:rFonts w:hint="default"/>
      </w:rPr>
    </w:lvl>
    <w:lvl w:ilvl="8">
      <w:start w:val="1"/>
      <w:numFmt w:val="decimal"/>
      <w:isLgl/>
      <w:lvlText w:val="%1.%2.%3.%4.%5.%6.%7.%8.%9"/>
      <w:lvlJc w:val="left"/>
      <w:pPr>
        <w:ind w:left="2328" w:hanging="1800"/>
      </w:pPr>
      <w:rPr>
        <w:rFonts w:hint="default"/>
      </w:rPr>
    </w:lvl>
  </w:abstractNum>
  <w:abstractNum w:abstractNumId="102" w15:restartNumberingAfterBreak="0">
    <w:nsid w:val="64AC74A1"/>
    <w:multiLevelType w:val="multilevel"/>
    <w:tmpl w:val="15107D28"/>
    <w:lvl w:ilvl="0">
      <w:start w:val="1"/>
      <w:numFmt w:val="decimal"/>
      <w:lvlText w:val="4.%1"/>
      <w:lvlJc w:val="right"/>
      <w:pPr>
        <w:ind w:left="360" w:hanging="360"/>
      </w:pPr>
      <w:rPr>
        <w:rFonts w:hint="default"/>
      </w:rPr>
    </w:lvl>
    <w:lvl w:ilvl="1">
      <w:start w:val="1"/>
      <w:numFmt w:val="lowerRoman"/>
      <w:lvlText w:val="(%2)"/>
      <w:lvlJc w:val="left"/>
      <w:pPr>
        <w:ind w:left="578" w:hanging="360"/>
      </w:pPr>
      <w:rPr>
        <w:rFonts w:hint="default"/>
      </w:rPr>
    </w:lvl>
    <w:lvl w:ilvl="2">
      <w:start w:val="1"/>
      <w:numFmt w:val="lowerLetter"/>
      <w:lvlText w:val="(%3)"/>
      <w:lvlJc w:val="left"/>
      <w:pPr>
        <w:ind w:left="938" w:hanging="360"/>
      </w:pPr>
      <w:rPr>
        <w:rFonts w:hint="default"/>
      </w:rPr>
    </w:lvl>
    <w:lvl w:ilvl="3">
      <w:start w:val="1"/>
      <w:numFmt w:val="decimal"/>
      <w:lvlText w:val="(%4)"/>
      <w:lvlJc w:val="left"/>
      <w:pPr>
        <w:ind w:left="1298" w:hanging="360"/>
      </w:pPr>
      <w:rPr>
        <w:rFonts w:hint="default"/>
      </w:rPr>
    </w:lvl>
    <w:lvl w:ilvl="4">
      <w:start w:val="1"/>
      <w:numFmt w:val="lowerLetter"/>
      <w:lvlText w:val="(%5)"/>
      <w:lvlJc w:val="left"/>
      <w:pPr>
        <w:ind w:left="1658" w:hanging="360"/>
      </w:pPr>
      <w:rPr>
        <w:rFonts w:hint="default"/>
      </w:rPr>
    </w:lvl>
    <w:lvl w:ilvl="5">
      <w:start w:val="1"/>
      <w:numFmt w:val="lowerRoman"/>
      <w:lvlText w:val="(%6)"/>
      <w:lvlJc w:val="left"/>
      <w:pPr>
        <w:ind w:left="2018" w:hanging="360"/>
      </w:pPr>
      <w:rPr>
        <w:rFonts w:hint="default"/>
      </w:rPr>
    </w:lvl>
    <w:lvl w:ilvl="6">
      <w:start w:val="4"/>
      <w:numFmt w:val="decimal"/>
      <w:lvlText w:val="%7."/>
      <w:lvlJc w:val="left"/>
      <w:pPr>
        <w:ind w:left="2378" w:hanging="360"/>
      </w:pPr>
      <w:rPr>
        <w:rFonts w:hint="default"/>
        <w:sz w:val="24"/>
      </w:rPr>
    </w:lvl>
    <w:lvl w:ilvl="7">
      <w:start w:val="1"/>
      <w:numFmt w:val="lowerLetter"/>
      <w:lvlText w:val="%8."/>
      <w:lvlJc w:val="left"/>
      <w:pPr>
        <w:ind w:left="2738" w:hanging="360"/>
      </w:pPr>
      <w:rPr>
        <w:rFonts w:hint="default"/>
      </w:rPr>
    </w:lvl>
    <w:lvl w:ilvl="8">
      <w:start w:val="1"/>
      <w:numFmt w:val="lowerRoman"/>
      <w:lvlText w:val="%9."/>
      <w:lvlJc w:val="left"/>
      <w:pPr>
        <w:ind w:left="3098" w:hanging="360"/>
      </w:pPr>
      <w:rPr>
        <w:rFonts w:hint="default"/>
      </w:rPr>
    </w:lvl>
  </w:abstractNum>
  <w:abstractNum w:abstractNumId="103" w15:restartNumberingAfterBreak="0">
    <w:nsid w:val="64B660B8"/>
    <w:multiLevelType w:val="hybridMultilevel"/>
    <w:tmpl w:val="99363C72"/>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04" w15:restartNumberingAfterBreak="0">
    <w:nsid w:val="668B3C30"/>
    <w:multiLevelType w:val="hybridMultilevel"/>
    <w:tmpl w:val="69B4BFF4"/>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05" w15:restartNumberingAfterBreak="0">
    <w:nsid w:val="668C63CC"/>
    <w:multiLevelType w:val="hybridMultilevel"/>
    <w:tmpl w:val="3D18448E"/>
    <w:lvl w:ilvl="0" w:tplc="0C090017">
      <w:start w:val="1"/>
      <w:numFmt w:val="lowerLetter"/>
      <w:lvlText w:val="%1)"/>
      <w:lvlJc w:val="left"/>
      <w:pPr>
        <w:ind w:left="347" w:hanging="360"/>
      </w:pPr>
    </w:lvl>
    <w:lvl w:ilvl="1" w:tplc="0C090019">
      <w:start w:val="1"/>
      <w:numFmt w:val="lowerLetter"/>
      <w:lvlText w:val="%2."/>
      <w:lvlJc w:val="left"/>
      <w:pPr>
        <w:ind w:left="1067" w:hanging="360"/>
      </w:pPr>
    </w:lvl>
    <w:lvl w:ilvl="2" w:tplc="0C09001B">
      <w:start w:val="1"/>
      <w:numFmt w:val="lowerRoman"/>
      <w:lvlText w:val="%3."/>
      <w:lvlJc w:val="right"/>
      <w:pPr>
        <w:ind w:left="1787" w:hanging="180"/>
      </w:pPr>
    </w:lvl>
    <w:lvl w:ilvl="3" w:tplc="0C09000F">
      <w:start w:val="1"/>
      <w:numFmt w:val="decimal"/>
      <w:lvlText w:val="%4."/>
      <w:lvlJc w:val="left"/>
      <w:pPr>
        <w:ind w:left="2507" w:hanging="360"/>
      </w:pPr>
    </w:lvl>
    <w:lvl w:ilvl="4" w:tplc="0C090019">
      <w:start w:val="1"/>
      <w:numFmt w:val="lowerLetter"/>
      <w:lvlText w:val="%5."/>
      <w:lvlJc w:val="left"/>
      <w:pPr>
        <w:ind w:left="3227" w:hanging="360"/>
      </w:pPr>
    </w:lvl>
    <w:lvl w:ilvl="5" w:tplc="0C09001B">
      <w:start w:val="1"/>
      <w:numFmt w:val="lowerRoman"/>
      <w:lvlText w:val="%6."/>
      <w:lvlJc w:val="right"/>
      <w:pPr>
        <w:ind w:left="3947" w:hanging="180"/>
      </w:pPr>
    </w:lvl>
    <w:lvl w:ilvl="6" w:tplc="0C09000F">
      <w:start w:val="1"/>
      <w:numFmt w:val="decimal"/>
      <w:lvlText w:val="%7."/>
      <w:lvlJc w:val="left"/>
      <w:pPr>
        <w:ind w:left="4667" w:hanging="360"/>
      </w:pPr>
    </w:lvl>
    <w:lvl w:ilvl="7" w:tplc="0C090019">
      <w:start w:val="1"/>
      <w:numFmt w:val="lowerLetter"/>
      <w:lvlText w:val="%8."/>
      <w:lvlJc w:val="left"/>
      <w:pPr>
        <w:ind w:left="5387" w:hanging="360"/>
      </w:pPr>
    </w:lvl>
    <w:lvl w:ilvl="8" w:tplc="0C09001B">
      <w:start w:val="1"/>
      <w:numFmt w:val="lowerRoman"/>
      <w:lvlText w:val="%9."/>
      <w:lvlJc w:val="right"/>
      <w:pPr>
        <w:ind w:left="6107" w:hanging="180"/>
      </w:pPr>
    </w:lvl>
  </w:abstractNum>
  <w:abstractNum w:abstractNumId="106" w15:restartNumberingAfterBreak="0">
    <w:nsid w:val="67AA25FE"/>
    <w:multiLevelType w:val="hybridMultilevel"/>
    <w:tmpl w:val="681A0EFA"/>
    <w:lvl w:ilvl="0" w:tplc="F90E34AA">
      <w:start w:val="2"/>
      <w:numFmt w:val="lowerLetter"/>
      <w:lvlText w:val="%1)"/>
      <w:lvlJc w:val="left"/>
      <w:pPr>
        <w:ind w:left="360" w:hanging="360"/>
      </w:pPr>
      <w:rPr>
        <w:rFonts w:hint="default"/>
        <w:b w:val="0"/>
        <w:bCs w:val="0"/>
        <w:sz w:val="20"/>
        <w:szCs w:val="2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7" w15:restartNumberingAfterBreak="0">
    <w:nsid w:val="68E43005"/>
    <w:multiLevelType w:val="hybridMultilevel"/>
    <w:tmpl w:val="F0E64FF6"/>
    <w:lvl w:ilvl="0" w:tplc="0C09000F">
      <w:start w:val="1"/>
      <w:numFmt w:val="decimal"/>
      <w:lvlText w:val="%1."/>
      <w:lvlJc w:val="left"/>
      <w:pPr>
        <w:ind w:left="1260" w:hanging="360"/>
      </w:pPr>
    </w:lvl>
    <w:lvl w:ilvl="1" w:tplc="0C090019" w:tentative="1">
      <w:start w:val="1"/>
      <w:numFmt w:val="lowerLetter"/>
      <w:lvlText w:val="%2."/>
      <w:lvlJc w:val="left"/>
      <w:pPr>
        <w:ind w:left="1980" w:hanging="360"/>
      </w:pPr>
    </w:lvl>
    <w:lvl w:ilvl="2" w:tplc="0C09001B" w:tentative="1">
      <w:start w:val="1"/>
      <w:numFmt w:val="lowerRoman"/>
      <w:lvlText w:val="%3."/>
      <w:lvlJc w:val="right"/>
      <w:pPr>
        <w:ind w:left="2700" w:hanging="180"/>
      </w:pPr>
    </w:lvl>
    <w:lvl w:ilvl="3" w:tplc="0C09000F" w:tentative="1">
      <w:start w:val="1"/>
      <w:numFmt w:val="decimal"/>
      <w:lvlText w:val="%4."/>
      <w:lvlJc w:val="left"/>
      <w:pPr>
        <w:ind w:left="3420" w:hanging="360"/>
      </w:pPr>
    </w:lvl>
    <w:lvl w:ilvl="4" w:tplc="0C090019" w:tentative="1">
      <w:start w:val="1"/>
      <w:numFmt w:val="lowerLetter"/>
      <w:lvlText w:val="%5."/>
      <w:lvlJc w:val="left"/>
      <w:pPr>
        <w:ind w:left="4140" w:hanging="360"/>
      </w:pPr>
    </w:lvl>
    <w:lvl w:ilvl="5" w:tplc="0C09001B" w:tentative="1">
      <w:start w:val="1"/>
      <w:numFmt w:val="lowerRoman"/>
      <w:lvlText w:val="%6."/>
      <w:lvlJc w:val="right"/>
      <w:pPr>
        <w:ind w:left="4860" w:hanging="180"/>
      </w:pPr>
    </w:lvl>
    <w:lvl w:ilvl="6" w:tplc="0C09000F" w:tentative="1">
      <w:start w:val="1"/>
      <w:numFmt w:val="decimal"/>
      <w:lvlText w:val="%7."/>
      <w:lvlJc w:val="left"/>
      <w:pPr>
        <w:ind w:left="5580" w:hanging="360"/>
      </w:pPr>
    </w:lvl>
    <w:lvl w:ilvl="7" w:tplc="0C090019" w:tentative="1">
      <w:start w:val="1"/>
      <w:numFmt w:val="lowerLetter"/>
      <w:lvlText w:val="%8."/>
      <w:lvlJc w:val="left"/>
      <w:pPr>
        <w:ind w:left="6300" w:hanging="360"/>
      </w:pPr>
    </w:lvl>
    <w:lvl w:ilvl="8" w:tplc="0C09001B" w:tentative="1">
      <w:start w:val="1"/>
      <w:numFmt w:val="lowerRoman"/>
      <w:lvlText w:val="%9."/>
      <w:lvlJc w:val="right"/>
      <w:pPr>
        <w:ind w:left="7020" w:hanging="180"/>
      </w:pPr>
    </w:lvl>
  </w:abstractNum>
  <w:abstractNum w:abstractNumId="108" w15:restartNumberingAfterBreak="0">
    <w:nsid w:val="695A7FDD"/>
    <w:multiLevelType w:val="hybridMultilevel"/>
    <w:tmpl w:val="065C4596"/>
    <w:lvl w:ilvl="0" w:tplc="069C1116">
      <w:numFmt w:val="bullet"/>
      <w:lvlText w:val=""/>
      <w:lvlJc w:val="left"/>
      <w:pPr>
        <w:ind w:left="978" w:hanging="358"/>
      </w:pPr>
      <w:rPr>
        <w:rFonts w:ascii="Symbol" w:eastAsia="Symbol" w:hAnsi="Symbol" w:cs="Symbol" w:hint="default"/>
        <w:w w:val="100"/>
        <w:sz w:val="24"/>
        <w:szCs w:val="24"/>
      </w:rPr>
    </w:lvl>
    <w:lvl w:ilvl="1" w:tplc="BC0228F8">
      <w:numFmt w:val="bullet"/>
      <w:lvlText w:val=""/>
      <w:lvlJc w:val="left"/>
      <w:pPr>
        <w:ind w:left="1700" w:hanging="360"/>
      </w:pPr>
      <w:rPr>
        <w:rFonts w:ascii="Symbol" w:eastAsia="Symbol" w:hAnsi="Symbol" w:cs="Symbol" w:hint="default"/>
        <w:w w:val="100"/>
        <w:sz w:val="24"/>
        <w:szCs w:val="24"/>
      </w:rPr>
    </w:lvl>
    <w:lvl w:ilvl="2" w:tplc="3CF0247C">
      <w:numFmt w:val="bullet"/>
      <w:lvlText w:val="•"/>
      <w:lvlJc w:val="left"/>
      <w:pPr>
        <w:ind w:left="2543" w:hanging="360"/>
      </w:pPr>
      <w:rPr>
        <w:rFonts w:hint="default"/>
      </w:rPr>
    </w:lvl>
    <w:lvl w:ilvl="3" w:tplc="10A0246A">
      <w:numFmt w:val="bullet"/>
      <w:lvlText w:val="•"/>
      <w:lvlJc w:val="left"/>
      <w:pPr>
        <w:ind w:left="3386" w:hanging="360"/>
      </w:pPr>
      <w:rPr>
        <w:rFonts w:hint="default"/>
      </w:rPr>
    </w:lvl>
    <w:lvl w:ilvl="4" w:tplc="61F46B80">
      <w:numFmt w:val="bullet"/>
      <w:lvlText w:val="•"/>
      <w:lvlJc w:val="left"/>
      <w:pPr>
        <w:ind w:left="4229" w:hanging="360"/>
      </w:pPr>
      <w:rPr>
        <w:rFonts w:hint="default"/>
      </w:rPr>
    </w:lvl>
    <w:lvl w:ilvl="5" w:tplc="6E623844">
      <w:numFmt w:val="bullet"/>
      <w:lvlText w:val="•"/>
      <w:lvlJc w:val="left"/>
      <w:pPr>
        <w:ind w:left="5072" w:hanging="360"/>
      </w:pPr>
      <w:rPr>
        <w:rFonts w:hint="default"/>
      </w:rPr>
    </w:lvl>
    <w:lvl w:ilvl="6" w:tplc="1398002A">
      <w:numFmt w:val="bullet"/>
      <w:lvlText w:val="•"/>
      <w:lvlJc w:val="left"/>
      <w:pPr>
        <w:ind w:left="5916" w:hanging="360"/>
      </w:pPr>
      <w:rPr>
        <w:rFonts w:hint="default"/>
      </w:rPr>
    </w:lvl>
    <w:lvl w:ilvl="7" w:tplc="B204CBB6">
      <w:numFmt w:val="bullet"/>
      <w:lvlText w:val="•"/>
      <w:lvlJc w:val="left"/>
      <w:pPr>
        <w:ind w:left="6759" w:hanging="360"/>
      </w:pPr>
      <w:rPr>
        <w:rFonts w:hint="default"/>
      </w:rPr>
    </w:lvl>
    <w:lvl w:ilvl="8" w:tplc="7F8E0558">
      <w:numFmt w:val="bullet"/>
      <w:lvlText w:val="•"/>
      <w:lvlJc w:val="left"/>
      <w:pPr>
        <w:ind w:left="7602" w:hanging="360"/>
      </w:pPr>
      <w:rPr>
        <w:rFonts w:hint="default"/>
      </w:rPr>
    </w:lvl>
  </w:abstractNum>
  <w:abstractNum w:abstractNumId="109" w15:restartNumberingAfterBreak="0">
    <w:nsid w:val="696358E3"/>
    <w:multiLevelType w:val="hybridMultilevel"/>
    <w:tmpl w:val="D3560212"/>
    <w:lvl w:ilvl="0" w:tplc="B43C04B6">
      <w:start w:val="1"/>
      <w:numFmt w:val="lowerLetter"/>
      <w:lvlText w:val="%1)"/>
      <w:lvlJc w:val="left"/>
      <w:pPr>
        <w:ind w:left="720" w:hanging="360"/>
      </w:pPr>
      <w:rPr>
        <w:rFonts w:ascii="Arial" w:hAnsi="Arial" w:cs="Arial" w:hint="default"/>
        <w:b w:val="0"/>
        <w:bCs w:val="0"/>
        <w:sz w:val="20"/>
        <w:szCs w:val="2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0" w15:restartNumberingAfterBreak="0">
    <w:nsid w:val="6B0B493A"/>
    <w:multiLevelType w:val="multilevel"/>
    <w:tmpl w:val="15107D28"/>
    <w:lvl w:ilvl="0">
      <w:start w:val="1"/>
      <w:numFmt w:val="decimal"/>
      <w:lvlText w:val="4.%1"/>
      <w:lvlJc w:val="right"/>
      <w:pPr>
        <w:ind w:left="360" w:hanging="360"/>
      </w:pPr>
      <w:rPr>
        <w:rFonts w:hint="default"/>
      </w:rPr>
    </w:lvl>
    <w:lvl w:ilvl="1">
      <w:start w:val="1"/>
      <w:numFmt w:val="lowerRoman"/>
      <w:lvlText w:val="(%2)"/>
      <w:lvlJc w:val="left"/>
      <w:pPr>
        <w:ind w:left="578" w:hanging="360"/>
      </w:pPr>
      <w:rPr>
        <w:rFonts w:hint="default"/>
      </w:rPr>
    </w:lvl>
    <w:lvl w:ilvl="2">
      <w:start w:val="1"/>
      <w:numFmt w:val="lowerLetter"/>
      <w:lvlText w:val="(%3)"/>
      <w:lvlJc w:val="left"/>
      <w:pPr>
        <w:ind w:left="938" w:hanging="360"/>
      </w:pPr>
      <w:rPr>
        <w:rFonts w:hint="default"/>
      </w:rPr>
    </w:lvl>
    <w:lvl w:ilvl="3">
      <w:start w:val="1"/>
      <w:numFmt w:val="decimal"/>
      <w:lvlText w:val="(%4)"/>
      <w:lvlJc w:val="left"/>
      <w:pPr>
        <w:ind w:left="1298" w:hanging="360"/>
      </w:pPr>
      <w:rPr>
        <w:rFonts w:hint="default"/>
      </w:rPr>
    </w:lvl>
    <w:lvl w:ilvl="4">
      <w:start w:val="1"/>
      <w:numFmt w:val="lowerLetter"/>
      <w:lvlText w:val="(%5)"/>
      <w:lvlJc w:val="left"/>
      <w:pPr>
        <w:ind w:left="1658" w:hanging="360"/>
      </w:pPr>
      <w:rPr>
        <w:rFonts w:hint="default"/>
      </w:rPr>
    </w:lvl>
    <w:lvl w:ilvl="5">
      <w:start w:val="1"/>
      <w:numFmt w:val="lowerRoman"/>
      <w:lvlText w:val="(%6)"/>
      <w:lvlJc w:val="left"/>
      <w:pPr>
        <w:ind w:left="2018" w:hanging="360"/>
      </w:pPr>
      <w:rPr>
        <w:rFonts w:hint="default"/>
      </w:rPr>
    </w:lvl>
    <w:lvl w:ilvl="6">
      <w:start w:val="4"/>
      <w:numFmt w:val="decimal"/>
      <w:lvlText w:val="%7."/>
      <w:lvlJc w:val="left"/>
      <w:pPr>
        <w:ind w:left="2378" w:hanging="360"/>
      </w:pPr>
      <w:rPr>
        <w:rFonts w:hint="default"/>
        <w:sz w:val="24"/>
      </w:rPr>
    </w:lvl>
    <w:lvl w:ilvl="7">
      <w:start w:val="1"/>
      <w:numFmt w:val="lowerLetter"/>
      <w:lvlText w:val="%8."/>
      <w:lvlJc w:val="left"/>
      <w:pPr>
        <w:ind w:left="2738" w:hanging="360"/>
      </w:pPr>
      <w:rPr>
        <w:rFonts w:hint="default"/>
      </w:rPr>
    </w:lvl>
    <w:lvl w:ilvl="8">
      <w:start w:val="1"/>
      <w:numFmt w:val="lowerRoman"/>
      <w:lvlText w:val="%9."/>
      <w:lvlJc w:val="left"/>
      <w:pPr>
        <w:ind w:left="3098" w:hanging="360"/>
      </w:pPr>
      <w:rPr>
        <w:rFonts w:hint="default"/>
      </w:rPr>
    </w:lvl>
  </w:abstractNum>
  <w:abstractNum w:abstractNumId="111" w15:restartNumberingAfterBreak="0">
    <w:nsid w:val="6B736401"/>
    <w:multiLevelType w:val="hybridMultilevel"/>
    <w:tmpl w:val="728CE89E"/>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112" w15:restartNumberingAfterBreak="0">
    <w:nsid w:val="6BAE3056"/>
    <w:multiLevelType w:val="hybridMultilevel"/>
    <w:tmpl w:val="185262A6"/>
    <w:lvl w:ilvl="0" w:tplc="44090017">
      <w:start w:val="1"/>
      <w:numFmt w:val="lowerLetter"/>
      <w:lvlText w:val="%1)"/>
      <w:lvlJc w:val="left"/>
      <w:pPr>
        <w:ind w:left="720" w:hanging="360"/>
      </w:p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3" w15:restartNumberingAfterBreak="0">
    <w:nsid w:val="6C4B3F4D"/>
    <w:multiLevelType w:val="hybridMultilevel"/>
    <w:tmpl w:val="0ED4500A"/>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6D4C57E6"/>
    <w:multiLevelType w:val="hybridMultilevel"/>
    <w:tmpl w:val="8F5ADE58"/>
    <w:lvl w:ilvl="0" w:tplc="7730081E">
      <w:start w:val="1"/>
      <w:numFmt w:val="lowerLetter"/>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5" w15:restartNumberingAfterBreak="0">
    <w:nsid w:val="6E5F0F56"/>
    <w:multiLevelType w:val="multilevel"/>
    <w:tmpl w:val="31785748"/>
    <w:styleLink w:val="WWNum47"/>
    <w:lvl w:ilvl="0">
      <w:start w:val="1"/>
      <w:numFmt w:val="lowerRoman"/>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16" w15:restartNumberingAfterBreak="0">
    <w:nsid w:val="6E767D36"/>
    <w:multiLevelType w:val="hybridMultilevel"/>
    <w:tmpl w:val="CE0C4BEA"/>
    <w:lvl w:ilvl="0" w:tplc="44090003">
      <w:start w:val="1"/>
      <w:numFmt w:val="bullet"/>
      <w:lvlText w:val="o"/>
      <w:lvlJc w:val="left"/>
      <w:pPr>
        <w:ind w:left="1080" w:hanging="360"/>
      </w:pPr>
      <w:rPr>
        <w:rFonts w:ascii="Courier New" w:hAnsi="Courier New" w:cs="Courier New"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17" w15:restartNumberingAfterBreak="0">
    <w:nsid w:val="6E7F4939"/>
    <w:multiLevelType w:val="hybridMultilevel"/>
    <w:tmpl w:val="4AA4FC6E"/>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18" w15:restartNumberingAfterBreak="0">
    <w:nsid w:val="6F350158"/>
    <w:multiLevelType w:val="hybridMultilevel"/>
    <w:tmpl w:val="AB06B390"/>
    <w:lvl w:ilvl="0" w:tplc="44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9" w15:restartNumberingAfterBreak="0">
    <w:nsid w:val="701826F2"/>
    <w:multiLevelType w:val="hybridMultilevel"/>
    <w:tmpl w:val="972049B0"/>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120" w15:restartNumberingAfterBreak="0">
    <w:nsid w:val="70431770"/>
    <w:multiLevelType w:val="hybridMultilevel"/>
    <w:tmpl w:val="8D58FF28"/>
    <w:lvl w:ilvl="0" w:tplc="D220B274">
      <w:start w:val="6"/>
      <w:numFmt w:val="bullet"/>
      <w:lvlText w:val="-"/>
      <w:lvlJc w:val="left"/>
      <w:pPr>
        <w:ind w:left="360" w:hanging="360"/>
      </w:pPr>
      <w:rPr>
        <w:rFonts w:ascii="Arial" w:eastAsiaTheme="minorHAnsi" w:hAnsi="Arial" w:cs="Aria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121" w15:restartNumberingAfterBreak="0">
    <w:nsid w:val="73FB39F5"/>
    <w:multiLevelType w:val="hybridMultilevel"/>
    <w:tmpl w:val="2A123BBC"/>
    <w:lvl w:ilvl="0" w:tplc="4409001B">
      <w:start w:val="1"/>
      <w:numFmt w:val="lowerRoman"/>
      <w:lvlText w:val="%1."/>
      <w:lvlJc w:val="righ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2" w15:restartNumberingAfterBreak="0">
    <w:nsid w:val="744D0DF2"/>
    <w:multiLevelType w:val="hybridMultilevel"/>
    <w:tmpl w:val="5666E026"/>
    <w:lvl w:ilvl="0" w:tplc="95D6D804">
      <w:start w:val="1"/>
      <w:numFmt w:val="lowerRoman"/>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23" w15:restartNumberingAfterBreak="0">
    <w:nsid w:val="74AE07BF"/>
    <w:multiLevelType w:val="hybridMultilevel"/>
    <w:tmpl w:val="2E2CDBE0"/>
    <w:lvl w:ilvl="0" w:tplc="0C090017">
      <w:start w:val="1"/>
      <w:numFmt w:val="lowerLetter"/>
      <w:lvlText w:val="%1)"/>
      <w:lvlJc w:val="left"/>
      <w:pPr>
        <w:ind w:left="360"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start w:val="1"/>
      <w:numFmt w:val="decimal"/>
      <w:lvlText w:val="%4."/>
      <w:lvlJc w:val="left"/>
      <w:pPr>
        <w:ind w:left="2520" w:hanging="360"/>
      </w:pPr>
    </w:lvl>
    <w:lvl w:ilvl="4" w:tplc="0C090019">
      <w:start w:val="1"/>
      <w:numFmt w:val="lowerLetter"/>
      <w:lvlText w:val="%5."/>
      <w:lvlJc w:val="left"/>
      <w:pPr>
        <w:ind w:left="3240" w:hanging="360"/>
      </w:pPr>
    </w:lvl>
    <w:lvl w:ilvl="5" w:tplc="0C09001B">
      <w:start w:val="1"/>
      <w:numFmt w:val="lowerRoman"/>
      <w:lvlText w:val="%6."/>
      <w:lvlJc w:val="right"/>
      <w:pPr>
        <w:ind w:left="3960" w:hanging="180"/>
      </w:pPr>
    </w:lvl>
    <w:lvl w:ilvl="6" w:tplc="0C09000F">
      <w:start w:val="1"/>
      <w:numFmt w:val="decimal"/>
      <w:lvlText w:val="%7."/>
      <w:lvlJc w:val="left"/>
      <w:pPr>
        <w:ind w:left="4680" w:hanging="360"/>
      </w:pPr>
    </w:lvl>
    <w:lvl w:ilvl="7" w:tplc="0C090019">
      <w:start w:val="1"/>
      <w:numFmt w:val="lowerLetter"/>
      <w:lvlText w:val="%8."/>
      <w:lvlJc w:val="left"/>
      <w:pPr>
        <w:ind w:left="5400" w:hanging="360"/>
      </w:pPr>
    </w:lvl>
    <w:lvl w:ilvl="8" w:tplc="0C09001B">
      <w:start w:val="1"/>
      <w:numFmt w:val="lowerRoman"/>
      <w:lvlText w:val="%9."/>
      <w:lvlJc w:val="right"/>
      <w:pPr>
        <w:ind w:left="6120" w:hanging="180"/>
      </w:pPr>
    </w:lvl>
  </w:abstractNum>
  <w:abstractNum w:abstractNumId="124" w15:restartNumberingAfterBreak="0">
    <w:nsid w:val="74CE664D"/>
    <w:multiLevelType w:val="hybridMultilevel"/>
    <w:tmpl w:val="700CF972"/>
    <w:lvl w:ilvl="0" w:tplc="391A0A9A">
      <w:start w:val="1"/>
      <w:numFmt w:val="lowerLetter"/>
      <w:lvlText w:val="%1)"/>
      <w:lvlJc w:val="left"/>
      <w:pPr>
        <w:ind w:left="720" w:hanging="360"/>
      </w:pPr>
      <w:rPr>
        <w:sz w:val="24"/>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5" w15:restartNumberingAfterBreak="0">
    <w:nsid w:val="763813FA"/>
    <w:multiLevelType w:val="multilevel"/>
    <w:tmpl w:val="95209606"/>
    <w:styleLink w:val="Style1"/>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7147CF4"/>
    <w:multiLevelType w:val="hybridMultilevel"/>
    <w:tmpl w:val="CE087D1A"/>
    <w:lvl w:ilvl="0" w:tplc="44090001">
      <w:start w:val="1"/>
      <w:numFmt w:val="bullet"/>
      <w:lvlText w:val=""/>
      <w:lvlJc w:val="left"/>
      <w:pPr>
        <w:ind w:left="360" w:hanging="360"/>
      </w:pPr>
      <w:rPr>
        <w:rFonts w:ascii="Symbol" w:hAnsi="Symbol" w:hint="default"/>
      </w:rPr>
    </w:lvl>
    <w:lvl w:ilvl="1" w:tplc="44090003" w:tentative="1">
      <w:start w:val="1"/>
      <w:numFmt w:val="bullet"/>
      <w:lvlText w:val="o"/>
      <w:lvlJc w:val="left"/>
      <w:pPr>
        <w:ind w:left="1080" w:hanging="360"/>
      </w:pPr>
      <w:rPr>
        <w:rFonts w:ascii="Courier New" w:hAnsi="Courier New" w:cs="Courier New" w:hint="default"/>
      </w:rPr>
    </w:lvl>
    <w:lvl w:ilvl="2" w:tplc="44090005" w:tentative="1">
      <w:start w:val="1"/>
      <w:numFmt w:val="bullet"/>
      <w:lvlText w:val=""/>
      <w:lvlJc w:val="left"/>
      <w:pPr>
        <w:ind w:left="1800" w:hanging="360"/>
      </w:pPr>
      <w:rPr>
        <w:rFonts w:ascii="Wingdings" w:hAnsi="Wingdings" w:hint="default"/>
      </w:rPr>
    </w:lvl>
    <w:lvl w:ilvl="3" w:tplc="44090001" w:tentative="1">
      <w:start w:val="1"/>
      <w:numFmt w:val="bullet"/>
      <w:lvlText w:val=""/>
      <w:lvlJc w:val="left"/>
      <w:pPr>
        <w:ind w:left="2520" w:hanging="360"/>
      </w:pPr>
      <w:rPr>
        <w:rFonts w:ascii="Symbol" w:hAnsi="Symbol" w:hint="default"/>
      </w:rPr>
    </w:lvl>
    <w:lvl w:ilvl="4" w:tplc="44090003" w:tentative="1">
      <w:start w:val="1"/>
      <w:numFmt w:val="bullet"/>
      <w:lvlText w:val="o"/>
      <w:lvlJc w:val="left"/>
      <w:pPr>
        <w:ind w:left="3240" w:hanging="360"/>
      </w:pPr>
      <w:rPr>
        <w:rFonts w:ascii="Courier New" w:hAnsi="Courier New" w:cs="Courier New" w:hint="default"/>
      </w:rPr>
    </w:lvl>
    <w:lvl w:ilvl="5" w:tplc="44090005" w:tentative="1">
      <w:start w:val="1"/>
      <w:numFmt w:val="bullet"/>
      <w:lvlText w:val=""/>
      <w:lvlJc w:val="left"/>
      <w:pPr>
        <w:ind w:left="3960" w:hanging="360"/>
      </w:pPr>
      <w:rPr>
        <w:rFonts w:ascii="Wingdings" w:hAnsi="Wingdings" w:hint="default"/>
      </w:rPr>
    </w:lvl>
    <w:lvl w:ilvl="6" w:tplc="44090001" w:tentative="1">
      <w:start w:val="1"/>
      <w:numFmt w:val="bullet"/>
      <w:lvlText w:val=""/>
      <w:lvlJc w:val="left"/>
      <w:pPr>
        <w:ind w:left="4680" w:hanging="360"/>
      </w:pPr>
      <w:rPr>
        <w:rFonts w:ascii="Symbol" w:hAnsi="Symbol" w:hint="default"/>
      </w:rPr>
    </w:lvl>
    <w:lvl w:ilvl="7" w:tplc="44090003" w:tentative="1">
      <w:start w:val="1"/>
      <w:numFmt w:val="bullet"/>
      <w:lvlText w:val="o"/>
      <w:lvlJc w:val="left"/>
      <w:pPr>
        <w:ind w:left="5400" w:hanging="360"/>
      </w:pPr>
      <w:rPr>
        <w:rFonts w:ascii="Courier New" w:hAnsi="Courier New" w:cs="Courier New" w:hint="default"/>
      </w:rPr>
    </w:lvl>
    <w:lvl w:ilvl="8" w:tplc="44090005" w:tentative="1">
      <w:start w:val="1"/>
      <w:numFmt w:val="bullet"/>
      <w:lvlText w:val=""/>
      <w:lvlJc w:val="left"/>
      <w:pPr>
        <w:ind w:left="6120" w:hanging="360"/>
      </w:pPr>
      <w:rPr>
        <w:rFonts w:ascii="Wingdings" w:hAnsi="Wingdings" w:hint="default"/>
      </w:rPr>
    </w:lvl>
  </w:abstractNum>
  <w:abstractNum w:abstractNumId="127" w15:restartNumberingAfterBreak="0">
    <w:nsid w:val="77BF2460"/>
    <w:multiLevelType w:val="hybridMultilevel"/>
    <w:tmpl w:val="9EFCBC56"/>
    <w:lvl w:ilvl="0" w:tplc="4409000F">
      <w:start w:val="1"/>
      <w:numFmt w:val="decimal"/>
      <w:lvlText w:val="%1."/>
      <w:lvlJc w:val="left"/>
      <w:pPr>
        <w:ind w:left="700" w:hanging="360"/>
      </w:pPr>
    </w:lvl>
    <w:lvl w:ilvl="1" w:tplc="44090019" w:tentative="1">
      <w:start w:val="1"/>
      <w:numFmt w:val="lowerLetter"/>
      <w:lvlText w:val="%2."/>
      <w:lvlJc w:val="left"/>
      <w:pPr>
        <w:ind w:left="1420" w:hanging="360"/>
      </w:pPr>
    </w:lvl>
    <w:lvl w:ilvl="2" w:tplc="4409001B" w:tentative="1">
      <w:start w:val="1"/>
      <w:numFmt w:val="lowerRoman"/>
      <w:lvlText w:val="%3."/>
      <w:lvlJc w:val="right"/>
      <w:pPr>
        <w:ind w:left="2140" w:hanging="180"/>
      </w:pPr>
    </w:lvl>
    <w:lvl w:ilvl="3" w:tplc="4409000F" w:tentative="1">
      <w:start w:val="1"/>
      <w:numFmt w:val="decimal"/>
      <w:lvlText w:val="%4."/>
      <w:lvlJc w:val="left"/>
      <w:pPr>
        <w:ind w:left="2860" w:hanging="360"/>
      </w:pPr>
    </w:lvl>
    <w:lvl w:ilvl="4" w:tplc="44090019" w:tentative="1">
      <w:start w:val="1"/>
      <w:numFmt w:val="lowerLetter"/>
      <w:lvlText w:val="%5."/>
      <w:lvlJc w:val="left"/>
      <w:pPr>
        <w:ind w:left="3580" w:hanging="360"/>
      </w:pPr>
    </w:lvl>
    <w:lvl w:ilvl="5" w:tplc="4409001B" w:tentative="1">
      <w:start w:val="1"/>
      <w:numFmt w:val="lowerRoman"/>
      <w:lvlText w:val="%6."/>
      <w:lvlJc w:val="right"/>
      <w:pPr>
        <w:ind w:left="4300" w:hanging="180"/>
      </w:pPr>
    </w:lvl>
    <w:lvl w:ilvl="6" w:tplc="4409000F" w:tentative="1">
      <w:start w:val="1"/>
      <w:numFmt w:val="decimal"/>
      <w:lvlText w:val="%7."/>
      <w:lvlJc w:val="left"/>
      <w:pPr>
        <w:ind w:left="5020" w:hanging="360"/>
      </w:pPr>
    </w:lvl>
    <w:lvl w:ilvl="7" w:tplc="44090019" w:tentative="1">
      <w:start w:val="1"/>
      <w:numFmt w:val="lowerLetter"/>
      <w:lvlText w:val="%8."/>
      <w:lvlJc w:val="left"/>
      <w:pPr>
        <w:ind w:left="5740" w:hanging="360"/>
      </w:pPr>
    </w:lvl>
    <w:lvl w:ilvl="8" w:tplc="4409001B" w:tentative="1">
      <w:start w:val="1"/>
      <w:numFmt w:val="lowerRoman"/>
      <w:lvlText w:val="%9."/>
      <w:lvlJc w:val="right"/>
      <w:pPr>
        <w:ind w:left="6460" w:hanging="180"/>
      </w:pPr>
    </w:lvl>
  </w:abstractNum>
  <w:abstractNum w:abstractNumId="128" w15:restartNumberingAfterBreak="0">
    <w:nsid w:val="7876137A"/>
    <w:multiLevelType w:val="hybridMultilevel"/>
    <w:tmpl w:val="C66E194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90A3EC1"/>
    <w:multiLevelType w:val="hybridMultilevel"/>
    <w:tmpl w:val="6A3E3D76"/>
    <w:lvl w:ilvl="0" w:tplc="4409001B">
      <w:start w:val="1"/>
      <w:numFmt w:val="lowerRoman"/>
      <w:lvlText w:val="%1."/>
      <w:lvlJc w:val="right"/>
      <w:pPr>
        <w:ind w:left="360" w:hanging="360"/>
      </w:pPr>
      <w:rPr>
        <w:rFonts w:hint="default"/>
        <w:b w:val="0"/>
        <w:bCs w:val="0"/>
        <w:sz w:val="20"/>
        <w:szCs w:val="20"/>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30" w15:restartNumberingAfterBreak="0">
    <w:nsid w:val="7B751D3A"/>
    <w:multiLevelType w:val="hybridMultilevel"/>
    <w:tmpl w:val="0D56E70E"/>
    <w:lvl w:ilvl="0" w:tplc="0C09000F">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1" w15:restartNumberingAfterBreak="0">
    <w:nsid w:val="7B8D14E7"/>
    <w:multiLevelType w:val="hybridMultilevel"/>
    <w:tmpl w:val="3F8ADCC2"/>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32" w15:restartNumberingAfterBreak="0">
    <w:nsid w:val="7C837226"/>
    <w:multiLevelType w:val="hybridMultilevel"/>
    <w:tmpl w:val="F0E28FDA"/>
    <w:lvl w:ilvl="0" w:tplc="0C09001B">
      <w:start w:val="1"/>
      <w:numFmt w:val="lowerRoman"/>
      <w:lvlText w:val="%1."/>
      <w:lvlJc w:val="right"/>
      <w:pPr>
        <w:ind w:left="753" w:hanging="360"/>
      </w:pPr>
    </w:lvl>
    <w:lvl w:ilvl="1" w:tplc="0C090019">
      <w:start w:val="1"/>
      <w:numFmt w:val="lowerLetter"/>
      <w:lvlText w:val="%2."/>
      <w:lvlJc w:val="left"/>
      <w:pPr>
        <w:ind w:left="1473" w:hanging="360"/>
      </w:pPr>
    </w:lvl>
    <w:lvl w:ilvl="2" w:tplc="0C09001B" w:tentative="1">
      <w:start w:val="1"/>
      <w:numFmt w:val="lowerRoman"/>
      <w:lvlText w:val="%3."/>
      <w:lvlJc w:val="right"/>
      <w:pPr>
        <w:ind w:left="2193" w:hanging="180"/>
      </w:pPr>
    </w:lvl>
    <w:lvl w:ilvl="3" w:tplc="0C09000F" w:tentative="1">
      <w:start w:val="1"/>
      <w:numFmt w:val="decimal"/>
      <w:lvlText w:val="%4."/>
      <w:lvlJc w:val="left"/>
      <w:pPr>
        <w:ind w:left="2913" w:hanging="360"/>
      </w:pPr>
    </w:lvl>
    <w:lvl w:ilvl="4" w:tplc="0C090019" w:tentative="1">
      <w:start w:val="1"/>
      <w:numFmt w:val="lowerLetter"/>
      <w:lvlText w:val="%5."/>
      <w:lvlJc w:val="left"/>
      <w:pPr>
        <w:ind w:left="3633" w:hanging="360"/>
      </w:pPr>
    </w:lvl>
    <w:lvl w:ilvl="5" w:tplc="0C09001B" w:tentative="1">
      <w:start w:val="1"/>
      <w:numFmt w:val="lowerRoman"/>
      <w:lvlText w:val="%6."/>
      <w:lvlJc w:val="right"/>
      <w:pPr>
        <w:ind w:left="4353" w:hanging="180"/>
      </w:pPr>
    </w:lvl>
    <w:lvl w:ilvl="6" w:tplc="0C09000F" w:tentative="1">
      <w:start w:val="1"/>
      <w:numFmt w:val="decimal"/>
      <w:lvlText w:val="%7."/>
      <w:lvlJc w:val="left"/>
      <w:pPr>
        <w:ind w:left="5073" w:hanging="360"/>
      </w:pPr>
    </w:lvl>
    <w:lvl w:ilvl="7" w:tplc="0C090019" w:tentative="1">
      <w:start w:val="1"/>
      <w:numFmt w:val="lowerLetter"/>
      <w:lvlText w:val="%8."/>
      <w:lvlJc w:val="left"/>
      <w:pPr>
        <w:ind w:left="5793" w:hanging="360"/>
      </w:pPr>
    </w:lvl>
    <w:lvl w:ilvl="8" w:tplc="0C09001B" w:tentative="1">
      <w:start w:val="1"/>
      <w:numFmt w:val="lowerRoman"/>
      <w:lvlText w:val="%9."/>
      <w:lvlJc w:val="right"/>
      <w:pPr>
        <w:ind w:left="6513" w:hanging="180"/>
      </w:pPr>
    </w:lvl>
  </w:abstractNum>
  <w:abstractNum w:abstractNumId="133" w15:restartNumberingAfterBreak="0">
    <w:nsid w:val="7DF902D9"/>
    <w:multiLevelType w:val="hybridMultilevel"/>
    <w:tmpl w:val="C3005CBA"/>
    <w:lvl w:ilvl="0" w:tplc="44090001">
      <w:start w:val="1"/>
      <w:numFmt w:val="bullet"/>
      <w:lvlText w:val=""/>
      <w:lvlJc w:val="left"/>
      <w:pPr>
        <w:ind w:left="720" w:hanging="360"/>
      </w:pPr>
      <w:rPr>
        <w:rFonts w:ascii="Symbol" w:hAnsi="Symbol"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num w:numId="1">
    <w:abstractNumId w:val="79"/>
  </w:num>
  <w:num w:numId="2">
    <w:abstractNumId w:val="95"/>
  </w:num>
  <w:num w:numId="3">
    <w:abstractNumId w:val="97"/>
  </w:num>
  <w:num w:numId="4">
    <w:abstractNumId w:val="34"/>
  </w:num>
  <w:num w:numId="5">
    <w:abstractNumId w:val="39"/>
  </w:num>
  <w:num w:numId="6">
    <w:abstractNumId w:val="115"/>
  </w:num>
  <w:num w:numId="7">
    <w:abstractNumId w:val="67"/>
  </w:num>
  <w:num w:numId="8">
    <w:abstractNumId w:val="93"/>
  </w:num>
  <w:num w:numId="9">
    <w:abstractNumId w:val="42"/>
  </w:num>
  <w:num w:numId="10">
    <w:abstractNumId w:val="125"/>
  </w:num>
  <w:num w:numId="11">
    <w:abstractNumId w:val="10"/>
  </w:num>
  <w:num w:numId="12">
    <w:abstractNumId w:val="130"/>
  </w:num>
  <w:num w:numId="13">
    <w:abstractNumId w:val="48"/>
  </w:num>
  <w:num w:numId="14">
    <w:abstractNumId w:val="21"/>
  </w:num>
  <w:num w:numId="15">
    <w:abstractNumId w:val="131"/>
  </w:num>
  <w:num w:numId="16">
    <w:abstractNumId w:val="15"/>
  </w:num>
  <w:num w:numId="17">
    <w:abstractNumId w:val="87"/>
  </w:num>
  <w:num w:numId="18">
    <w:abstractNumId w:val="113"/>
  </w:num>
  <w:num w:numId="19">
    <w:abstractNumId w:val="3"/>
  </w:num>
  <w:num w:numId="20">
    <w:abstractNumId w:val="47"/>
  </w:num>
  <w:num w:numId="21">
    <w:abstractNumId w:val="45"/>
  </w:num>
  <w:num w:numId="22">
    <w:abstractNumId w:val="98"/>
  </w:num>
  <w:num w:numId="23">
    <w:abstractNumId w:val="4"/>
  </w:num>
  <w:num w:numId="24">
    <w:abstractNumId w:val="8"/>
  </w:num>
  <w:num w:numId="25">
    <w:abstractNumId w:val="31"/>
  </w:num>
  <w:num w:numId="26">
    <w:abstractNumId w:val="84"/>
  </w:num>
  <w:num w:numId="27">
    <w:abstractNumId w:val="116"/>
  </w:num>
  <w:num w:numId="28">
    <w:abstractNumId w:val="73"/>
  </w:num>
  <w:num w:numId="29">
    <w:abstractNumId w:val="6"/>
  </w:num>
  <w:num w:numId="30">
    <w:abstractNumId w:val="78"/>
  </w:num>
  <w:num w:numId="31">
    <w:abstractNumId w:val="38"/>
  </w:num>
  <w:num w:numId="32">
    <w:abstractNumId w:val="127"/>
  </w:num>
  <w:num w:numId="33">
    <w:abstractNumId w:val="35"/>
  </w:num>
  <w:num w:numId="34">
    <w:abstractNumId w:val="24"/>
  </w:num>
  <w:num w:numId="35">
    <w:abstractNumId w:val="104"/>
  </w:num>
  <w:num w:numId="36">
    <w:abstractNumId w:val="89"/>
  </w:num>
  <w:num w:numId="37">
    <w:abstractNumId w:val="56"/>
  </w:num>
  <w:num w:numId="38">
    <w:abstractNumId w:val="121"/>
  </w:num>
  <w:num w:numId="39">
    <w:abstractNumId w:val="100"/>
  </w:num>
  <w:num w:numId="40">
    <w:abstractNumId w:val="20"/>
  </w:num>
  <w:num w:numId="41">
    <w:abstractNumId w:val="69"/>
  </w:num>
  <w:num w:numId="42">
    <w:abstractNumId w:val="11"/>
  </w:num>
  <w:num w:numId="43">
    <w:abstractNumId w:val="90"/>
  </w:num>
  <w:num w:numId="44">
    <w:abstractNumId w:val="32"/>
  </w:num>
  <w:num w:numId="45">
    <w:abstractNumId w:val="99"/>
  </w:num>
  <w:num w:numId="46">
    <w:abstractNumId w:val="46"/>
  </w:num>
  <w:num w:numId="47">
    <w:abstractNumId w:val="108"/>
  </w:num>
  <w:num w:numId="48">
    <w:abstractNumId w:val="60"/>
  </w:num>
  <w:num w:numId="49">
    <w:abstractNumId w:val="94"/>
  </w:num>
  <w:num w:numId="50">
    <w:abstractNumId w:val="25"/>
  </w:num>
  <w:num w:numId="51">
    <w:abstractNumId w:val="110"/>
  </w:num>
  <w:num w:numId="52">
    <w:abstractNumId w:val="71"/>
  </w:num>
  <w:num w:numId="53">
    <w:abstractNumId w:val="23"/>
  </w:num>
  <w:num w:numId="54">
    <w:abstractNumId w:val="102"/>
  </w:num>
  <w:num w:numId="55">
    <w:abstractNumId w:val="33"/>
  </w:num>
  <w:num w:numId="56">
    <w:abstractNumId w:val="88"/>
  </w:num>
  <w:num w:numId="57">
    <w:abstractNumId w:val="70"/>
  </w:num>
  <w:num w:numId="58">
    <w:abstractNumId w:val="124"/>
  </w:num>
  <w:num w:numId="59">
    <w:abstractNumId w:val="49"/>
  </w:num>
  <w:num w:numId="60">
    <w:abstractNumId w:val="114"/>
  </w:num>
  <w:num w:numId="61">
    <w:abstractNumId w:val="103"/>
  </w:num>
  <w:num w:numId="62">
    <w:abstractNumId w:val="133"/>
  </w:num>
  <w:num w:numId="63">
    <w:abstractNumId w:val="18"/>
  </w:num>
  <w:num w:numId="64">
    <w:abstractNumId w:val="1"/>
  </w:num>
  <w:num w:numId="65">
    <w:abstractNumId w:val="51"/>
  </w:num>
  <w:num w:numId="66">
    <w:abstractNumId w:val="9"/>
  </w:num>
  <w:num w:numId="67">
    <w:abstractNumId w:val="132"/>
  </w:num>
  <w:num w:numId="68">
    <w:abstractNumId w:val="40"/>
  </w:num>
  <w:num w:numId="69">
    <w:abstractNumId w:val="59"/>
  </w:num>
  <w:num w:numId="70">
    <w:abstractNumId w:val="81"/>
  </w:num>
  <w:num w:numId="71">
    <w:abstractNumId w:val="63"/>
  </w:num>
  <w:num w:numId="72">
    <w:abstractNumId w:val="19"/>
  </w:num>
  <w:num w:numId="73">
    <w:abstractNumId w:val="126"/>
  </w:num>
  <w:num w:numId="74">
    <w:abstractNumId w:val="16"/>
  </w:num>
  <w:num w:numId="75">
    <w:abstractNumId w:val="53"/>
  </w:num>
  <w:num w:numId="7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19"/>
  </w:num>
  <w:num w:numId="89">
    <w:abstractNumId w:val="2"/>
  </w:num>
  <w:num w:numId="90">
    <w:abstractNumId w:val="66"/>
  </w:num>
  <w:num w:numId="91">
    <w:abstractNumId w:val="8"/>
  </w:num>
  <w:num w:numId="92">
    <w:abstractNumId w:val="8"/>
    <w:lvlOverride w:ilvl="0">
      <w:startOverride w:val="3"/>
    </w:lvlOverride>
    <w:lvlOverride w:ilvl="1">
      <w:startOverride w:val="6"/>
    </w:lvlOverride>
  </w:num>
  <w:num w:numId="93">
    <w:abstractNumId w:val="8"/>
    <w:lvlOverride w:ilvl="0">
      <w:startOverride w:val="3"/>
    </w:lvlOverride>
    <w:lvlOverride w:ilvl="1">
      <w:startOverride w:val="7"/>
    </w:lvlOverride>
  </w:num>
  <w:num w:numId="94">
    <w:abstractNumId w:val="8"/>
    <w:lvlOverride w:ilvl="0">
      <w:startOverride w:val="1"/>
    </w:lvlOverride>
  </w:num>
  <w:num w:numId="95">
    <w:abstractNumId w:val="61"/>
  </w:num>
  <w:num w:numId="96">
    <w:abstractNumId w:val="112"/>
  </w:num>
  <w:num w:numId="97">
    <w:abstractNumId w:val="7"/>
  </w:num>
  <w:num w:numId="98">
    <w:abstractNumId w:val="55"/>
  </w:num>
  <w:num w:numId="99">
    <w:abstractNumId w:val="0"/>
  </w:num>
  <w:num w:numId="100">
    <w:abstractNumId w:val="17"/>
  </w:num>
  <w:num w:numId="101">
    <w:abstractNumId w:val="85"/>
  </w:num>
  <w:num w:numId="102">
    <w:abstractNumId w:val="77"/>
  </w:num>
  <w:num w:numId="103">
    <w:abstractNumId w:val="13"/>
  </w:num>
  <w:num w:numId="104">
    <w:abstractNumId w:val="92"/>
  </w:num>
  <w:num w:numId="105">
    <w:abstractNumId w:val="58"/>
  </w:num>
  <w:num w:numId="106">
    <w:abstractNumId w:val="62"/>
  </w:num>
  <w:num w:numId="107">
    <w:abstractNumId w:val="26"/>
  </w:num>
  <w:num w:numId="108">
    <w:abstractNumId w:val="68"/>
  </w:num>
  <w:num w:numId="109">
    <w:abstractNumId w:val="41"/>
  </w:num>
  <w:num w:numId="110">
    <w:abstractNumId w:val="128"/>
  </w:num>
  <w:num w:numId="111">
    <w:abstractNumId w:val="43"/>
  </w:num>
  <w:num w:numId="112">
    <w:abstractNumId w:val="117"/>
  </w:num>
  <w:num w:numId="113">
    <w:abstractNumId w:val="107"/>
  </w:num>
  <w:num w:numId="114">
    <w:abstractNumId w:val="118"/>
  </w:num>
  <w:num w:numId="115">
    <w:abstractNumId w:val="27"/>
  </w:num>
  <w:num w:numId="116">
    <w:abstractNumId w:val="96"/>
  </w:num>
  <w:num w:numId="117">
    <w:abstractNumId w:val="74"/>
  </w:num>
  <w:num w:numId="118">
    <w:abstractNumId w:val="28"/>
  </w:num>
  <w:num w:numId="119">
    <w:abstractNumId w:val="86"/>
  </w:num>
  <w:num w:numId="120">
    <w:abstractNumId w:val="5"/>
  </w:num>
  <w:num w:numId="121">
    <w:abstractNumId w:val="101"/>
  </w:num>
  <w:num w:numId="122">
    <w:abstractNumId w:val="82"/>
  </w:num>
  <w:num w:numId="123">
    <w:abstractNumId w:val="8"/>
  </w:num>
  <w:num w:numId="124">
    <w:abstractNumId w:val="109"/>
  </w:num>
  <w:num w:numId="125">
    <w:abstractNumId w:val="91"/>
  </w:num>
  <w:num w:numId="126">
    <w:abstractNumId w:val="14"/>
  </w:num>
  <w:num w:numId="127">
    <w:abstractNumId w:val="22"/>
  </w:num>
  <w:num w:numId="128">
    <w:abstractNumId w:val="64"/>
  </w:num>
  <w:num w:numId="129">
    <w:abstractNumId w:val="120"/>
  </w:num>
  <w:num w:numId="130">
    <w:abstractNumId w:val="80"/>
  </w:num>
  <w:num w:numId="131">
    <w:abstractNumId w:val="44"/>
  </w:num>
  <w:num w:numId="132">
    <w:abstractNumId w:val="29"/>
  </w:num>
  <w:num w:numId="133">
    <w:abstractNumId w:val="12"/>
  </w:num>
  <w:num w:numId="134">
    <w:abstractNumId w:val="72"/>
  </w:num>
  <w:num w:numId="135">
    <w:abstractNumId w:val="50"/>
  </w:num>
  <w:num w:numId="136">
    <w:abstractNumId w:val="83"/>
  </w:num>
  <w:num w:numId="137">
    <w:abstractNumId w:val="129"/>
  </w:num>
  <w:num w:numId="138">
    <w:abstractNumId w:val="30"/>
  </w:num>
  <w:num w:numId="139">
    <w:abstractNumId w:val="75"/>
  </w:num>
  <w:num w:numId="140">
    <w:abstractNumId w:val="106"/>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attachedTemplate r:id="rId1"/>
  <w:defaultTabStop w:val="340"/>
  <w:hyphenationZone w:val="425"/>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D29"/>
    <w:rsid w:val="00004248"/>
    <w:rsid w:val="000042DE"/>
    <w:rsid w:val="000058BB"/>
    <w:rsid w:val="00007253"/>
    <w:rsid w:val="00007960"/>
    <w:rsid w:val="00007A0A"/>
    <w:rsid w:val="00011372"/>
    <w:rsid w:val="00012CB5"/>
    <w:rsid w:val="0001303C"/>
    <w:rsid w:val="00014826"/>
    <w:rsid w:val="00015A35"/>
    <w:rsid w:val="0002030E"/>
    <w:rsid w:val="000210B7"/>
    <w:rsid w:val="00024546"/>
    <w:rsid w:val="00024868"/>
    <w:rsid w:val="00024B29"/>
    <w:rsid w:val="000255B5"/>
    <w:rsid w:val="00025F90"/>
    <w:rsid w:val="00026692"/>
    <w:rsid w:val="00026B1D"/>
    <w:rsid w:val="000278FD"/>
    <w:rsid w:val="00031484"/>
    <w:rsid w:val="00033368"/>
    <w:rsid w:val="00034306"/>
    <w:rsid w:val="00035415"/>
    <w:rsid w:val="000359D3"/>
    <w:rsid w:val="0003676A"/>
    <w:rsid w:val="00036D4A"/>
    <w:rsid w:val="00040AE6"/>
    <w:rsid w:val="00041359"/>
    <w:rsid w:val="00041FC8"/>
    <w:rsid w:val="0004224F"/>
    <w:rsid w:val="00043B40"/>
    <w:rsid w:val="00045568"/>
    <w:rsid w:val="00046BCB"/>
    <w:rsid w:val="000516EA"/>
    <w:rsid w:val="00052455"/>
    <w:rsid w:val="00052B8C"/>
    <w:rsid w:val="00053422"/>
    <w:rsid w:val="00054177"/>
    <w:rsid w:val="00054518"/>
    <w:rsid w:val="00054B40"/>
    <w:rsid w:val="00055DBD"/>
    <w:rsid w:val="00057AA6"/>
    <w:rsid w:val="00063AF1"/>
    <w:rsid w:val="00070322"/>
    <w:rsid w:val="00072150"/>
    <w:rsid w:val="000722C4"/>
    <w:rsid w:val="00072707"/>
    <w:rsid w:val="00073DFA"/>
    <w:rsid w:val="00074AD0"/>
    <w:rsid w:val="00075A0A"/>
    <w:rsid w:val="000769C3"/>
    <w:rsid w:val="00077966"/>
    <w:rsid w:val="00077A7B"/>
    <w:rsid w:val="00077ADC"/>
    <w:rsid w:val="00077EE9"/>
    <w:rsid w:val="00082826"/>
    <w:rsid w:val="000836BF"/>
    <w:rsid w:val="0008459F"/>
    <w:rsid w:val="00084E4F"/>
    <w:rsid w:val="000853A7"/>
    <w:rsid w:val="00086E4C"/>
    <w:rsid w:val="00090213"/>
    <w:rsid w:val="00090263"/>
    <w:rsid w:val="0009026F"/>
    <w:rsid w:val="00090B51"/>
    <w:rsid w:val="00090CB8"/>
    <w:rsid w:val="00091166"/>
    <w:rsid w:val="000929C7"/>
    <w:rsid w:val="00092F3A"/>
    <w:rsid w:val="00093989"/>
    <w:rsid w:val="00093DE1"/>
    <w:rsid w:val="00094BC2"/>
    <w:rsid w:val="00096A2F"/>
    <w:rsid w:val="00096DD4"/>
    <w:rsid w:val="000A1C8F"/>
    <w:rsid w:val="000A3297"/>
    <w:rsid w:val="000A4045"/>
    <w:rsid w:val="000A40D6"/>
    <w:rsid w:val="000A49E0"/>
    <w:rsid w:val="000A5975"/>
    <w:rsid w:val="000A6853"/>
    <w:rsid w:val="000A6C29"/>
    <w:rsid w:val="000A78C1"/>
    <w:rsid w:val="000B19EF"/>
    <w:rsid w:val="000B2A7C"/>
    <w:rsid w:val="000B332D"/>
    <w:rsid w:val="000B5843"/>
    <w:rsid w:val="000B69DF"/>
    <w:rsid w:val="000C0494"/>
    <w:rsid w:val="000C1B96"/>
    <w:rsid w:val="000C3079"/>
    <w:rsid w:val="000C3660"/>
    <w:rsid w:val="000C4805"/>
    <w:rsid w:val="000C566E"/>
    <w:rsid w:val="000C5696"/>
    <w:rsid w:val="000C64B0"/>
    <w:rsid w:val="000D218B"/>
    <w:rsid w:val="000D2EB0"/>
    <w:rsid w:val="000D3822"/>
    <w:rsid w:val="000D5940"/>
    <w:rsid w:val="000D6452"/>
    <w:rsid w:val="000E1189"/>
    <w:rsid w:val="000E1933"/>
    <w:rsid w:val="000E1A21"/>
    <w:rsid w:val="000E1C9A"/>
    <w:rsid w:val="000E59CC"/>
    <w:rsid w:val="000E738A"/>
    <w:rsid w:val="000E74D9"/>
    <w:rsid w:val="000E7B4D"/>
    <w:rsid w:val="000E7EBE"/>
    <w:rsid w:val="000F04A9"/>
    <w:rsid w:val="000F1C59"/>
    <w:rsid w:val="000F215B"/>
    <w:rsid w:val="000F227E"/>
    <w:rsid w:val="000F239F"/>
    <w:rsid w:val="000F2587"/>
    <w:rsid w:val="000F25D6"/>
    <w:rsid w:val="000F3433"/>
    <w:rsid w:val="000F48F4"/>
    <w:rsid w:val="000F4F0D"/>
    <w:rsid w:val="000F517F"/>
    <w:rsid w:val="000F5914"/>
    <w:rsid w:val="000F6B43"/>
    <w:rsid w:val="000F7EBB"/>
    <w:rsid w:val="000F7FEE"/>
    <w:rsid w:val="00101C36"/>
    <w:rsid w:val="00103197"/>
    <w:rsid w:val="001050C9"/>
    <w:rsid w:val="00105987"/>
    <w:rsid w:val="00105F48"/>
    <w:rsid w:val="00110797"/>
    <w:rsid w:val="001109E4"/>
    <w:rsid w:val="00110C20"/>
    <w:rsid w:val="00112FB4"/>
    <w:rsid w:val="0011312C"/>
    <w:rsid w:val="001137AB"/>
    <w:rsid w:val="00113A81"/>
    <w:rsid w:val="0011437A"/>
    <w:rsid w:val="001149D4"/>
    <w:rsid w:val="00116419"/>
    <w:rsid w:val="00117837"/>
    <w:rsid w:val="00117931"/>
    <w:rsid w:val="00117997"/>
    <w:rsid w:val="00117BA5"/>
    <w:rsid w:val="001208EF"/>
    <w:rsid w:val="001212C4"/>
    <w:rsid w:val="00121575"/>
    <w:rsid w:val="001227C2"/>
    <w:rsid w:val="00122BF5"/>
    <w:rsid w:val="00124BE9"/>
    <w:rsid w:val="001253D1"/>
    <w:rsid w:val="00125514"/>
    <w:rsid w:val="00126265"/>
    <w:rsid w:val="001263AA"/>
    <w:rsid w:val="0013002E"/>
    <w:rsid w:val="0013078A"/>
    <w:rsid w:val="00131426"/>
    <w:rsid w:val="00132C79"/>
    <w:rsid w:val="00134009"/>
    <w:rsid w:val="00135A08"/>
    <w:rsid w:val="0013709B"/>
    <w:rsid w:val="00137B5C"/>
    <w:rsid w:val="00137F33"/>
    <w:rsid w:val="00137FCE"/>
    <w:rsid w:val="00140DB9"/>
    <w:rsid w:val="0014110E"/>
    <w:rsid w:val="00141D1C"/>
    <w:rsid w:val="00142761"/>
    <w:rsid w:val="00142A23"/>
    <w:rsid w:val="00143B11"/>
    <w:rsid w:val="00144329"/>
    <w:rsid w:val="00146A18"/>
    <w:rsid w:val="00146EE0"/>
    <w:rsid w:val="0014759E"/>
    <w:rsid w:val="001523CA"/>
    <w:rsid w:val="00152AB1"/>
    <w:rsid w:val="00153591"/>
    <w:rsid w:val="0015402B"/>
    <w:rsid w:val="001540C2"/>
    <w:rsid w:val="00154FA0"/>
    <w:rsid w:val="00155459"/>
    <w:rsid w:val="00157482"/>
    <w:rsid w:val="00161425"/>
    <w:rsid w:val="001616DA"/>
    <w:rsid w:val="00163A6B"/>
    <w:rsid w:val="001643DC"/>
    <w:rsid w:val="0016550B"/>
    <w:rsid w:val="00165E6F"/>
    <w:rsid w:val="001667E7"/>
    <w:rsid w:val="00166A3F"/>
    <w:rsid w:val="001671C6"/>
    <w:rsid w:val="001712EB"/>
    <w:rsid w:val="0017251E"/>
    <w:rsid w:val="00172BF7"/>
    <w:rsid w:val="00173D6E"/>
    <w:rsid w:val="00173FCF"/>
    <w:rsid w:val="0017499F"/>
    <w:rsid w:val="00175025"/>
    <w:rsid w:val="00176887"/>
    <w:rsid w:val="001773CB"/>
    <w:rsid w:val="00177B41"/>
    <w:rsid w:val="00177D5F"/>
    <w:rsid w:val="001811C3"/>
    <w:rsid w:val="00181C6F"/>
    <w:rsid w:val="001824CF"/>
    <w:rsid w:val="00182E9B"/>
    <w:rsid w:val="00183D4D"/>
    <w:rsid w:val="001841EB"/>
    <w:rsid w:val="00187970"/>
    <w:rsid w:val="00190CF2"/>
    <w:rsid w:val="00190F81"/>
    <w:rsid w:val="00191253"/>
    <w:rsid w:val="0019125B"/>
    <w:rsid w:val="00192D87"/>
    <w:rsid w:val="00193373"/>
    <w:rsid w:val="0019361A"/>
    <w:rsid w:val="00195318"/>
    <w:rsid w:val="0019697A"/>
    <w:rsid w:val="00197E8E"/>
    <w:rsid w:val="001A0210"/>
    <w:rsid w:val="001A1223"/>
    <w:rsid w:val="001A1B39"/>
    <w:rsid w:val="001A2EB8"/>
    <w:rsid w:val="001A3635"/>
    <w:rsid w:val="001A3F2F"/>
    <w:rsid w:val="001A441A"/>
    <w:rsid w:val="001A6A13"/>
    <w:rsid w:val="001A76E0"/>
    <w:rsid w:val="001B0140"/>
    <w:rsid w:val="001B0E90"/>
    <w:rsid w:val="001B1835"/>
    <w:rsid w:val="001B3A6D"/>
    <w:rsid w:val="001B5A63"/>
    <w:rsid w:val="001B5FB5"/>
    <w:rsid w:val="001B69AD"/>
    <w:rsid w:val="001B7F32"/>
    <w:rsid w:val="001C1262"/>
    <w:rsid w:val="001C1BE1"/>
    <w:rsid w:val="001C28F2"/>
    <w:rsid w:val="001C346F"/>
    <w:rsid w:val="001C59AC"/>
    <w:rsid w:val="001C5C5B"/>
    <w:rsid w:val="001C653F"/>
    <w:rsid w:val="001C6C75"/>
    <w:rsid w:val="001C6FCC"/>
    <w:rsid w:val="001D0362"/>
    <w:rsid w:val="001D1009"/>
    <w:rsid w:val="001D2BEC"/>
    <w:rsid w:val="001D3D41"/>
    <w:rsid w:val="001D418B"/>
    <w:rsid w:val="001D4884"/>
    <w:rsid w:val="001D4912"/>
    <w:rsid w:val="001D4F34"/>
    <w:rsid w:val="001D5260"/>
    <w:rsid w:val="001D66EE"/>
    <w:rsid w:val="001D7D10"/>
    <w:rsid w:val="001E0566"/>
    <w:rsid w:val="001E0735"/>
    <w:rsid w:val="001E2E44"/>
    <w:rsid w:val="001E3E14"/>
    <w:rsid w:val="001E4E40"/>
    <w:rsid w:val="001E5917"/>
    <w:rsid w:val="001E5BFA"/>
    <w:rsid w:val="001E6E09"/>
    <w:rsid w:val="001E789A"/>
    <w:rsid w:val="001F00B8"/>
    <w:rsid w:val="001F235E"/>
    <w:rsid w:val="001F301C"/>
    <w:rsid w:val="001F3800"/>
    <w:rsid w:val="001F5302"/>
    <w:rsid w:val="001F53CF"/>
    <w:rsid w:val="001F594D"/>
    <w:rsid w:val="001F5A0A"/>
    <w:rsid w:val="001F5F71"/>
    <w:rsid w:val="001F67E6"/>
    <w:rsid w:val="00201434"/>
    <w:rsid w:val="00201DC0"/>
    <w:rsid w:val="002023DB"/>
    <w:rsid w:val="00203715"/>
    <w:rsid w:val="002039B3"/>
    <w:rsid w:val="00203BDB"/>
    <w:rsid w:val="00205B8C"/>
    <w:rsid w:val="00205C9E"/>
    <w:rsid w:val="002060E5"/>
    <w:rsid w:val="002073C3"/>
    <w:rsid w:val="00207774"/>
    <w:rsid w:val="002109E2"/>
    <w:rsid w:val="002118D8"/>
    <w:rsid w:val="00211B4A"/>
    <w:rsid w:val="00212202"/>
    <w:rsid w:val="00213985"/>
    <w:rsid w:val="0021515D"/>
    <w:rsid w:val="00215C5B"/>
    <w:rsid w:val="002160F8"/>
    <w:rsid w:val="00220FC5"/>
    <w:rsid w:val="002210E5"/>
    <w:rsid w:val="00223BA3"/>
    <w:rsid w:val="0022413B"/>
    <w:rsid w:val="00227716"/>
    <w:rsid w:val="00227BF0"/>
    <w:rsid w:val="00227D33"/>
    <w:rsid w:val="0023260A"/>
    <w:rsid w:val="00233ABF"/>
    <w:rsid w:val="002352FF"/>
    <w:rsid w:val="00235541"/>
    <w:rsid w:val="00235D06"/>
    <w:rsid w:val="00235D95"/>
    <w:rsid w:val="00236261"/>
    <w:rsid w:val="002366D4"/>
    <w:rsid w:val="00237F83"/>
    <w:rsid w:val="00240653"/>
    <w:rsid w:val="002416EE"/>
    <w:rsid w:val="00241C21"/>
    <w:rsid w:val="002422EF"/>
    <w:rsid w:val="0024294D"/>
    <w:rsid w:val="00243C22"/>
    <w:rsid w:val="00244130"/>
    <w:rsid w:val="00244565"/>
    <w:rsid w:val="00244CF5"/>
    <w:rsid w:val="00245AD5"/>
    <w:rsid w:val="00246230"/>
    <w:rsid w:val="002463B3"/>
    <w:rsid w:val="002509C6"/>
    <w:rsid w:val="00251023"/>
    <w:rsid w:val="0025216C"/>
    <w:rsid w:val="00252632"/>
    <w:rsid w:val="00253545"/>
    <w:rsid w:val="00254512"/>
    <w:rsid w:val="002547D7"/>
    <w:rsid w:val="002566D3"/>
    <w:rsid w:val="002577A2"/>
    <w:rsid w:val="00262221"/>
    <w:rsid w:val="00262A49"/>
    <w:rsid w:val="00263172"/>
    <w:rsid w:val="00263529"/>
    <w:rsid w:val="002644A6"/>
    <w:rsid w:val="00265BE9"/>
    <w:rsid w:val="00267BCC"/>
    <w:rsid w:val="00270DAF"/>
    <w:rsid w:val="0027398C"/>
    <w:rsid w:val="002759F0"/>
    <w:rsid w:val="00277039"/>
    <w:rsid w:val="00277A99"/>
    <w:rsid w:val="002818E4"/>
    <w:rsid w:val="00281BCE"/>
    <w:rsid w:val="002839EA"/>
    <w:rsid w:val="00283B23"/>
    <w:rsid w:val="00283D5E"/>
    <w:rsid w:val="0028454C"/>
    <w:rsid w:val="00285944"/>
    <w:rsid w:val="00287111"/>
    <w:rsid w:val="002877CF"/>
    <w:rsid w:val="00292634"/>
    <w:rsid w:val="00294A67"/>
    <w:rsid w:val="0029601A"/>
    <w:rsid w:val="0029687C"/>
    <w:rsid w:val="00297868"/>
    <w:rsid w:val="002A0BE2"/>
    <w:rsid w:val="002A141C"/>
    <w:rsid w:val="002A28EF"/>
    <w:rsid w:val="002A3B21"/>
    <w:rsid w:val="002A4AA8"/>
    <w:rsid w:val="002A58C7"/>
    <w:rsid w:val="002A5AE4"/>
    <w:rsid w:val="002A5D55"/>
    <w:rsid w:val="002A662B"/>
    <w:rsid w:val="002A6812"/>
    <w:rsid w:val="002B0593"/>
    <w:rsid w:val="002B2619"/>
    <w:rsid w:val="002B2D64"/>
    <w:rsid w:val="002B2D71"/>
    <w:rsid w:val="002B312E"/>
    <w:rsid w:val="002B4579"/>
    <w:rsid w:val="002B5F03"/>
    <w:rsid w:val="002B7C64"/>
    <w:rsid w:val="002C05D5"/>
    <w:rsid w:val="002C13DA"/>
    <w:rsid w:val="002C2063"/>
    <w:rsid w:val="002C3100"/>
    <w:rsid w:val="002C4FDB"/>
    <w:rsid w:val="002C68F9"/>
    <w:rsid w:val="002C6E49"/>
    <w:rsid w:val="002C6EED"/>
    <w:rsid w:val="002C73D5"/>
    <w:rsid w:val="002C75D0"/>
    <w:rsid w:val="002D00DD"/>
    <w:rsid w:val="002D22FB"/>
    <w:rsid w:val="002D2B76"/>
    <w:rsid w:val="002D3347"/>
    <w:rsid w:val="002D3966"/>
    <w:rsid w:val="002D3D6E"/>
    <w:rsid w:val="002D4904"/>
    <w:rsid w:val="002D526B"/>
    <w:rsid w:val="002D55C8"/>
    <w:rsid w:val="002D5DC5"/>
    <w:rsid w:val="002D6234"/>
    <w:rsid w:val="002D62A3"/>
    <w:rsid w:val="002E02CA"/>
    <w:rsid w:val="002E0764"/>
    <w:rsid w:val="002E2AB9"/>
    <w:rsid w:val="002E2D2C"/>
    <w:rsid w:val="002E381D"/>
    <w:rsid w:val="002E383F"/>
    <w:rsid w:val="002E388B"/>
    <w:rsid w:val="002E3D0A"/>
    <w:rsid w:val="002E526D"/>
    <w:rsid w:val="002E6841"/>
    <w:rsid w:val="002F188E"/>
    <w:rsid w:val="002F1E3B"/>
    <w:rsid w:val="002F1E77"/>
    <w:rsid w:val="002F2799"/>
    <w:rsid w:val="002F5702"/>
    <w:rsid w:val="002F6A87"/>
    <w:rsid w:val="002F6CB1"/>
    <w:rsid w:val="002F74EC"/>
    <w:rsid w:val="002F7AC4"/>
    <w:rsid w:val="002F7B02"/>
    <w:rsid w:val="003018A4"/>
    <w:rsid w:val="00302D17"/>
    <w:rsid w:val="003030D0"/>
    <w:rsid w:val="00303454"/>
    <w:rsid w:val="0030453E"/>
    <w:rsid w:val="0030459E"/>
    <w:rsid w:val="003051A7"/>
    <w:rsid w:val="00306F73"/>
    <w:rsid w:val="00307C9E"/>
    <w:rsid w:val="00310163"/>
    <w:rsid w:val="0031188D"/>
    <w:rsid w:val="00311F34"/>
    <w:rsid w:val="0031354C"/>
    <w:rsid w:val="00315182"/>
    <w:rsid w:val="00315A98"/>
    <w:rsid w:val="00315D45"/>
    <w:rsid w:val="0031679D"/>
    <w:rsid w:val="00316EDD"/>
    <w:rsid w:val="0031758D"/>
    <w:rsid w:val="003178D1"/>
    <w:rsid w:val="00320AAA"/>
    <w:rsid w:val="00320F81"/>
    <w:rsid w:val="0032233F"/>
    <w:rsid w:val="00323C5B"/>
    <w:rsid w:val="00324663"/>
    <w:rsid w:val="00325714"/>
    <w:rsid w:val="003264EE"/>
    <w:rsid w:val="00327014"/>
    <w:rsid w:val="003270A9"/>
    <w:rsid w:val="0033048F"/>
    <w:rsid w:val="00330EB2"/>
    <w:rsid w:val="003316D2"/>
    <w:rsid w:val="00334796"/>
    <w:rsid w:val="003352A3"/>
    <w:rsid w:val="00335F94"/>
    <w:rsid w:val="00336530"/>
    <w:rsid w:val="0033703D"/>
    <w:rsid w:val="00337AA6"/>
    <w:rsid w:val="00337B08"/>
    <w:rsid w:val="00337BC4"/>
    <w:rsid w:val="00337C8A"/>
    <w:rsid w:val="00342A2E"/>
    <w:rsid w:val="00342BBB"/>
    <w:rsid w:val="00343A1B"/>
    <w:rsid w:val="00344EC0"/>
    <w:rsid w:val="00345F19"/>
    <w:rsid w:val="00346327"/>
    <w:rsid w:val="00346E3D"/>
    <w:rsid w:val="00347447"/>
    <w:rsid w:val="00347FCC"/>
    <w:rsid w:val="00350DBC"/>
    <w:rsid w:val="00351B11"/>
    <w:rsid w:val="00352612"/>
    <w:rsid w:val="00352C8F"/>
    <w:rsid w:val="00352FEB"/>
    <w:rsid w:val="00353A54"/>
    <w:rsid w:val="003547C4"/>
    <w:rsid w:val="0035545E"/>
    <w:rsid w:val="00355B57"/>
    <w:rsid w:val="003560A1"/>
    <w:rsid w:val="00356213"/>
    <w:rsid w:val="00356345"/>
    <w:rsid w:val="00357856"/>
    <w:rsid w:val="00363539"/>
    <w:rsid w:val="00364B15"/>
    <w:rsid w:val="003651CC"/>
    <w:rsid w:val="0036743E"/>
    <w:rsid w:val="0037045B"/>
    <w:rsid w:val="003741AE"/>
    <w:rsid w:val="003762BB"/>
    <w:rsid w:val="00385618"/>
    <w:rsid w:val="0038645B"/>
    <w:rsid w:val="00386553"/>
    <w:rsid w:val="003869F3"/>
    <w:rsid w:val="00387324"/>
    <w:rsid w:val="0038769F"/>
    <w:rsid w:val="00390CC7"/>
    <w:rsid w:val="00390D58"/>
    <w:rsid w:val="00390FAB"/>
    <w:rsid w:val="0039112A"/>
    <w:rsid w:val="0039133C"/>
    <w:rsid w:val="00391442"/>
    <w:rsid w:val="00393E72"/>
    <w:rsid w:val="00394897"/>
    <w:rsid w:val="00394B1E"/>
    <w:rsid w:val="00396500"/>
    <w:rsid w:val="0039719E"/>
    <w:rsid w:val="003A082C"/>
    <w:rsid w:val="003A085F"/>
    <w:rsid w:val="003A0AAB"/>
    <w:rsid w:val="003A3DC8"/>
    <w:rsid w:val="003A40B3"/>
    <w:rsid w:val="003A4140"/>
    <w:rsid w:val="003A6043"/>
    <w:rsid w:val="003A642F"/>
    <w:rsid w:val="003A7170"/>
    <w:rsid w:val="003A766F"/>
    <w:rsid w:val="003A7D29"/>
    <w:rsid w:val="003B18F8"/>
    <w:rsid w:val="003B215E"/>
    <w:rsid w:val="003B2476"/>
    <w:rsid w:val="003B2EDE"/>
    <w:rsid w:val="003B345B"/>
    <w:rsid w:val="003B350A"/>
    <w:rsid w:val="003B434F"/>
    <w:rsid w:val="003B4A54"/>
    <w:rsid w:val="003B4F0A"/>
    <w:rsid w:val="003B5242"/>
    <w:rsid w:val="003B57E8"/>
    <w:rsid w:val="003B58FF"/>
    <w:rsid w:val="003B6ABB"/>
    <w:rsid w:val="003B7EDF"/>
    <w:rsid w:val="003C0396"/>
    <w:rsid w:val="003C10AF"/>
    <w:rsid w:val="003C1311"/>
    <w:rsid w:val="003C31C2"/>
    <w:rsid w:val="003C5618"/>
    <w:rsid w:val="003C6397"/>
    <w:rsid w:val="003C63B5"/>
    <w:rsid w:val="003C7976"/>
    <w:rsid w:val="003D0EBA"/>
    <w:rsid w:val="003D29BA"/>
    <w:rsid w:val="003D307C"/>
    <w:rsid w:val="003D4D0F"/>
    <w:rsid w:val="003D58B9"/>
    <w:rsid w:val="003D5A9E"/>
    <w:rsid w:val="003D6227"/>
    <w:rsid w:val="003D62D9"/>
    <w:rsid w:val="003E098A"/>
    <w:rsid w:val="003E2119"/>
    <w:rsid w:val="003E3233"/>
    <w:rsid w:val="003E4C8E"/>
    <w:rsid w:val="003E51FF"/>
    <w:rsid w:val="003E5B43"/>
    <w:rsid w:val="003E7398"/>
    <w:rsid w:val="003F0A86"/>
    <w:rsid w:val="003F12FD"/>
    <w:rsid w:val="003F13B0"/>
    <w:rsid w:val="003F2249"/>
    <w:rsid w:val="003F2491"/>
    <w:rsid w:val="003F2D14"/>
    <w:rsid w:val="003F366B"/>
    <w:rsid w:val="003F4083"/>
    <w:rsid w:val="003F5B9E"/>
    <w:rsid w:val="003F6C8C"/>
    <w:rsid w:val="00400CAB"/>
    <w:rsid w:val="004016BF"/>
    <w:rsid w:val="004021AE"/>
    <w:rsid w:val="004021E2"/>
    <w:rsid w:val="0040398D"/>
    <w:rsid w:val="004039CE"/>
    <w:rsid w:val="00404264"/>
    <w:rsid w:val="0040439A"/>
    <w:rsid w:val="004052B4"/>
    <w:rsid w:val="004054DB"/>
    <w:rsid w:val="00405EDC"/>
    <w:rsid w:val="00406E4E"/>
    <w:rsid w:val="0041091D"/>
    <w:rsid w:val="00410A08"/>
    <w:rsid w:val="004122E6"/>
    <w:rsid w:val="004129F0"/>
    <w:rsid w:val="00413033"/>
    <w:rsid w:val="00413962"/>
    <w:rsid w:val="00413B4C"/>
    <w:rsid w:val="00413B61"/>
    <w:rsid w:val="00413E87"/>
    <w:rsid w:val="004151FB"/>
    <w:rsid w:val="00417C96"/>
    <w:rsid w:val="00421758"/>
    <w:rsid w:val="0042254C"/>
    <w:rsid w:val="00422915"/>
    <w:rsid w:val="00422D33"/>
    <w:rsid w:val="00422F71"/>
    <w:rsid w:val="00423713"/>
    <w:rsid w:val="00425BDE"/>
    <w:rsid w:val="00425F58"/>
    <w:rsid w:val="0042666A"/>
    <w:rsid w:val="0042750B"/>
    <w:rsid w:val="004304A3"/>
    <w:rsid w:val="004304BE"/>
    <w:rsid w:val="00430707"/>
    <w:rsid w:val="004307E8"/>
    <w:rsid w:val="0043275D"/>
    <w:rsid w:val="00432989"/>
    <w:rsid w:val="00433C37"/>
    <w:rsid w:val="00434426"/>
    <w:rsid w:val="0043446E"/>
    <w:rsid w:val="0043570C"/>
    <w:rsid w:val="00435717"/>
    <w:rsid w:val="00441550"/>
    <w:rsid w:val="00443152"/>
    <w:rsid w:val="00444753"/>
    <w:rsid w:val="0044540B"/>
    <w:rsid w:val="00445AED"/>
    <w:rsid w:val="00445EE9"/>
    <w:rsid w:val="00447561"/>
    <w:rsid w:val="00447853"/>
    <w:rsid w:val="00452DD2"/>
    <w:rsid w:val="00455600"/>
    <w:rsid w:val="00455ECA"/>
    <w:rsid w:val="00456125"/>
    <w:rsid w:val="00456AB8"/>
    <w:rsid w:val="00457008"/>
    <w:rsid w:val="00457892"/>
    <w:rsid w:val="00457CC2"/>
    <w:rsid w:val="00460484"/>
    <w:rsid w:val="00460AF4"/>
    <w:rsid w:val="00460B08"/>
    <w:rsid w:val="00461479"/>
    <w:rsid w:val="0046206F"/>
    <w:rsid w:val="00463220"/>
    <w:rsid w:val="00463ABE"/>
    <w:rsid w:val="00464929"/>
    <w:rsid w:val="00465033"/>
    <w:rsid w:val="00466AF4"/>
    <w:rsid w:val="00467937"/>
    <w:rsid w:val="00467B2B"/>
    <w:rsid w:val="0047085B"/>
    <w:rsid w:val="00470F56"/>
    <w:rsid w:val="00472D3E"/>
    <w:rsid w:val="004742C4"/>
    <w:rsid w:val="004749E9"/>
    <w:rsid w:val="00474C7F"/>
    <w:rsid w:val="00474CDE"/>
    <w:rsid w:val="00477ECA"/>
    <w:rsid w:val="00482507"/>
    <w:rsid w:val="004827F4"/>
    <w:rsid w:val="004865D4"/>
    <w:rsid w:val="0048732E"/>
    <w:rsid w:val="0049030A"/>
    <w:rsid w:val="00490817"/>
    <w:rsid w:val="0049101C"/>
    <w:rsid w:val="004912CD"/>
    <w:rsid w:val="00492EFF"/>
    <w:rsid w:val="004941F8"/>
    <w:rsid w:val="00494F98"/>
    <w:rsid w:val="004964EF"/>
    <w:rsid w:val="00497844"/>
    <w:rsid w:val="004A12DB"/>
    <w:rsid w:val="004A1CB1"/>
    <w:rsid w:val="004A1FE8"/>
    <w:rsid w:val="004A3788"/>
    <w:rsid w:val="004A3812"/>
    <w:rsid w:val="004A537A"/>
    <w:rsid w:val="004A53C1"/>
    <w:rsid w:val="004A5893"/>
    <w:rsid w:val="004A63D0"/>
    <w:rsid w:val="004A7206"/>
    <w:rsid w:val="004A7CD4"/>
    <w:rsid w:val="004B1C28"/>
    <w:rsid w:val="004B32D7"/>
    <w:rsid w:val="004B383D"/>
    <w:rsid w:val="004B3B72"/>
    <w:rsid w:val="004B4408"/>
    <w:rsid w:val="004B4968"/>
    <w:rsid w:val="004B6051"/>
    <w:rsid w:val="004B72AD"/>
    <w:rsid w:val="004C02E2"/>
    <w:rsid w:val="004C0483"/>
    <w:rsid w:val="004C0A7C"/>
    <w:rsid w:val="004C1FFC"/>
    <w:rsid w:val="004C229B"/>
    <w:rsid w:val="004C2366"/>
    <w:rsid w:val="004C241A"/>
    <w:rsid w:val="004C2F70"/>
    <w:rsid w:val="004C6B64"/>
    <w:rsid w:val="004C7906"/>
    <w:rsid w:val="004D07ED"/>
    <w:rsid w:val="004D3345"/>
    <w:rsid w:val="004D65B7"/>
    <w:rsid w:val="004D6994"/>
    <w:rsid w:val="004D6FE3"/>
    <w:rsid w:val="004D74A5"/>
    <w:rsid w:val="004D7599"/>
    <w:rsid w:val="004D7C14"/>
    <w:rsid w:val="004E2766"/>
    <w:rsid w:val="004E423E"/>
    <w:rsid w:val="004E4E94"/>
    <w:rsid w:val="004E57F5"/>
    <w:rsid w:val="004E72B8"/>
    <w:rsid w:val="004E773F"/>
    <w:rsid w:val="004E7F56"/>
    <w:rsid w:val="004F0B96"/>
    <w:rsid w:val="004F2E93"/>
    <w:rsid w:val="004F36B1"/>
    <w:rsid w:val="004F391E"/>
    <w:rsid w:val="004F4647"/>
    <w:rsid w:val="004F4690"/>
    <w:rsid w:val="004F5E6B"/>
    <w:rsid w:val="004F63AF"/>
    <w:rsid w:val="005003F0"/>
    <w:rsid w:val="00500C1C"/>
    <w:rsid w:val="00500CEC"/>
    <w:rsid w:val="00501012"/>
    <w:rsid w:val="005011C3"/>
    <w:rsid w:val="00501C94"/>
    <w:rsid w:val="00504634"/>
    <w:rsid w:val="00504DD4"/>
    <w:rsid w:val="005055BC"/>
    <w:rsid w:val="00505601"/>
    <w:rsid w:val="00506885"/>
    <w:rsid w:val="005076EA"/>
    <w:rsid w:val="0050777B"/>
    <w:rsid w:val="0051169A"/>
    <w:rsid w:val="00514166"/>
    <w:rsid w:val="00517519"/>
    <w:rsid w:val="00517CEE"/>
    <w:rsid w:val="00520FCD"/>
    <w:rsid w:val="00521244"/>
    <w:rsid w:val="00521273"/>
    <w:rsid w:val="00521FEC"/>
    <w:rsid w:val="00522AFF"/>
    <w:rsid w:val="00523D47"/>
    <w:rsid w:val="00525748"/>
    <w:rsid w:val="005302A9"/>
    <w:rsid w:val="00533035"/>
    <w:rsid w:val="005343E9"/>
    <w:rsid w:val="00534BAF"/>
    <w:rsid w:val="005364B7"/>
    <w:rsid w:val="00536C6D"/>
    <w:rsid w:val="00540093"/>
    <w:rsid w:val="00540B76"/>
    <w:rsid w:val="00540FB5"/>
    <w:rsid w:val="005413C6"/>
    <w:rsid w:val="0054268C"/>
    <w:rsid w:val="00542751"/>
    <w:rsid w:val="005433CE"/>
    <w:rsid w:val="00543539"/>
    <w:rsid w:val="00543AAF"/>
    <w:rsid w:val="0054533F"/>
    <w:rsid w:val="0054578C"/>
    <w:rsid w:val="00545A16"/>
    <w:rsid w:val="0054675B"/>
    <w:rsid w:val="005475DA"/>
    <w:rsid w:val="0054769D"/>
    <w:rsid w:val="00547B08"/>
    <w:rsid w:val="00551948"/>
    <w:rsid w:val="005519E8"/>
    <w:rsid w:val="00553932"/>
    <w:rsid w:val="005539A1"/>
    <w:rsid w:val="005547DE"/>
    <w:rsid w:val="00554B86"/>
    <w:rsid w:val="00554BA2"/>
    <w:rsid w:val="00555619"/>
    <w:rsid w:val="00556AB7"/>
    <w:rsid w:val="00557A77"/>
    <w:rsid w:val="00560D18"/>
    <w:rsid w:val="005610A2"/>
    <w:rsid w:val="005639ED"/>
    <w:rsid w:val="00563F9E"/>
    <w:rsid w:val="00564321"/>
    <w:rsid w:val="0056475D"/>
    <w:rsid w:val="005649D0"/>
    <w:rsid w:val="00565041"/>
    <w:rsid w:val="00566142"/>
    <w:rsid w:val="005676A0"/>
    <w:rsid w:val="00567865"/>
    <w:rsid w:val="00571DBF"/>
    <w:rsid w:val="00571E09"/>
    <w:rsid w:val="00571E43"/>
    <w:rsid w:val="00572A16"/>
    <w:rsid w:val="00572FD0"/>
    <w:rsid w:val="00574B6C"/>
    <w:rsid w:val="005755C1"/>
    <w:rsid w:val="0057730C"/>
    <w:rsid w:val="0058028D"/>
    <w:rsid w:val="00581345"/>
    <w:rsid w:val="00581C2F"/>
    <w:rsid w:val="00582108"/>
    <w:rsid w:val="00582A25"/>
    <w:rsid w:val="00582CC8"/>
    <w:rsid w:val="00583242"/>
    <w:rsid w:val="00583D35"/>
    <w:rsid w:val="00584CE2"/>
    <w:rsid w:val="00585116"/>
    <w:rsid w:val="00585B00"/>
    <w:rsid w:val="00586A71"/>
    <w:rsid w:val="00586BAB"/>
    <w:rsid w:val="00587DA4"/>
    <w:rsid w:val="005902FD"/>
    <w:rsid w:val="005923C2"/>
    <w:rsid w:val="00592874"/>
    <w:rsid w:val="00593420"/>
    <w:rsid w:val="005947C5"/>
    <w:rsid w:val="005965BE"/>
    <w:rsid w:val="005A044F"/>
    <w:rsid w:val="005A0C52"/>
    <w:rsid w:val="005A3705"/>
    <w:rsid w:val="005A429E"/>
    <w:rsid w:val="005A4460"/>
    <w:rsid w:val="005A696B"/>
    <w:rsid w:val="005B0A23"/>
    <w:rsid w:val="005B1119"/>
    <w:rsid w:val="005B27A7"/>
    <w:rsid w:val="005B2F76"/>
    <w:rsid w:val="005B342C"/>
    <w:rsid w:val="005B3553"/>
    <w:rsid w:val="005B43D1"/>
    <w:rsid w:val="005B6588"/>
    <w:rsid w:val="005B7E66"/>
    <w:rsid w:val="005C01ED"/>
    <w:rsid w:val="005C2DD5"/>
    <w:rsid w:val="005C3437"/>
    <w:rsid w:val="005C42E9"/>
    <w:rsid w:val="005C4E51"/>
    <w:rsid w:val="005C5F00"/>
    <w:rsid w:val="005C720E"/>
    <w:rsid w:val="005D179A"/>
    <w:rsid w:val="005D1902"/>
    <w:rsid w:val="005D252F"/>
    <w:rsid w:val="005D29A0"/>
    <w:rsid w:val="005D2CB7"/>
    <w:rsid w:val="005D318C"/>
    <w:rsid w:val="005D4321"/>
    <w:rsid w:val="005D6F81"/>
    <w:rsid w:val="005E00C8"/>
    <w:rsid w:val="005E03A1"/>
    <w:rsid w:val="005E05D4"/>
    <w:rsid w:val="005E265D"/>
    <w:rsid w:val="005E3111"/>
    <w:rsid w:val="005E3F20"/>
    <w:rsid w:val="005E50FD"/>
    <w:rsid w:val="005F0A4C"/>
    <w:rsid w:val="005F0BF4"/>
    <w:rsid w:val="005F15E4"/>
    <w:rsid w:val="005F1627"/>
    <w:rsid w:val="005F21C9"/>
    <w:rsid w:val="005F68AB"/>
    <w:rsid w:val="005F71B5"/>
    <w:rsid w:val="005F74B1"/>
    <w:rsid w:val="005F76F9"/>
    <w:rsid w:val="006001AE"/>
    <w:rsid w:val="00600513"/>
    <w:rsid w:val="0060327C"/>
    <w:rsid w:val="006034B7"/>
    <w:rsid w:val="00604ED0"/>
    <w:rsid w:val="006058E3"/>
    <w:rsid w:val="00607A4D"/>
    <w:rsid w:val="00607D87"/>
    <w:rsid w:val="00607F06"/>
    <w:rsid w:val="006105C3"/>
    <w:rsid w:val="006119D9"/>
    <w:rsid w:val="006128A7"/>
    <w:rsid w:val="00612EC7"/>
    <w:rsid w:val="0061386D"/>
    <w:rsid w:val="006147A3"/>
    <w:rsid w:val="00615389"/>
    <w:rsid w:val="006156EF"/>
    <w:rsid w:val="0061741F"/>
    <w:rsid w:val="006175C4"/>
    <w:rsid w:val="00617DDC"/>
    <w:rsid w:val="00620432"/>
    <w:rsid w:val="00620A7E"/>
    <w:rsid w:val="00621193"/>
    <w:rsid w:val="00621DB1"/>
    <w:rsid w:val="006229EB"/>
    <w:rsid w:val="00622A98"/>
    <w:rsid w:val="006236FA"/>
    <w:rsid w:val="006238F4"/>
    <w:rsid w:val="00623E48"/>
    <w:rsid w:val="006245FB"/>
    <w:rsid w:val="006255D0"/>
    <w:rsid w:val="006264C5"/>
    <w:rsid w:val="006273F2"/>
    <w:rsid w:val="00627A1C"/>
    <w:rsid w:val="006302E8"/>
    <w:rsid w:val="00631E50"/>
    <w:rsid w:val="00632154"/>
    <w:rsid w:val="00632599"/>
    <w:rsid w:val="00632B26"/>
    <w:rsid w:val="006331B0"/>
    <w:rsid w:val="006333E7"/>
    <w:rsid w:val="0063347F"/>
    <w:rsid w:val="00634C9D"/>
    <w:rsid w:val="00636C03"/>
    <w:rsid w:val="00636DAD"/>
    <w:rsid w:val="00637033"/>
    <w:rsid w:val="006370A0"/>
    <w:rsid w:val="0063789A"/>
    <w:rsid w:val="00641D02"/>
    <w:rsid w:val="00643143"/>
    <w:rsid w:val="0064386F"/>
    <w:rsid w:val="006440EB"/>
    <w:rsid w:val="00647569"/>
    <w:rsid w:val="00647A6B"/>
    <w:rsid w:val="00647AF4"/>
    <w:rsid w:val="00647B33"/>
    <w:rsid w:val="00647C2F"/>
    <w:rsid w:val="006511B0"/>
    <w:rsid w:val="00651972"/>
    <w:rsid w:val="00651D2B"/>
    <w:rsid w:val="00652BFC"/>
    <w:rsid w:val="00653351"/>
    <w:rsid w:val="00653B20"/>
    <w:rsid w:val="00654CF0"/>
    <w:rsid w:val="00655AB1"/>
    <w:rsid w:val="00656EE2"/>
    <w:rsid w:val="00657895"/>
    <w:rsid w:val="006624B6"/>
    <w:rsid w:val="00664CEC"/>
    <w:rsid w:val="00664EE9"/>
    <w:rsid w:val="00666350"/>
    <w:rsid w:val="00666674"/>
    <w:rsid w:val="0066701E"/>
    <w:rsid w:val="006678F1"/>
    <w:rsid w:val="006703BD"/>
    <w:rsid w:val="00670B08"/>
    <w:rsid w:val="00670DBC"/>
    <w:rsid w:val="00672AC9"/>
    <w:rsid w:val="00673AA7"/>
    <w:rsid w:val="006744B1"/>
    <w:rsid w:val="006747F6"/>
    <w:rsid w:val="00674CC9"/>
    <w:rsid w:val="00676A21"/>
    <w:rsid w:val="00680339"/>
    <w:rsid w:val="00680834"/>
    <w:rsid w:val="00680D39"/>
    <w:rsid w:val="00680DAD"/>
    <w:rsid w:val="0068138D"/>
    <w:rsid w:val="006831BC"/>
    <w:rsid w:val="00684790"/>
    <w:rsid w:val="00685E95"/>
    <w:rsid w:val="00687841"/>
    <w:rsid w:val="00687B9F"/>
    <w:rsid w:val="006903FA"/>
    <w:rsid w:val="00690B91"/>
    <w:rsid w:val="00690F41"/>
    <w:rsid w:val="00694CE0"/>
    <w:rsid w:val="006971CD"/>
    <w:rsid w:val="00697302"/>
    <w:rsid w:val="00697D62"/>
    <w:rsid w:val="006A0838"/>
    <w:rsid w:val="006A1EBC"/>
    <w:rsid w:val="006A217A"/>
    <w:rsid w:val="006A23A0"/>
    <w:rsid w:val="006A3800"/>
    <w:rsid w:val="006A3968"/>
    <w:rsid w:val="006A5EFF"/>
    <w:rsid w:val="006A6331"/>
    <w:rsid w:val="006A710A"/>
    <w:rsid w:val="006B0128"/>
    <w:rsid w:val="006B1649"/>
    <w:rsid w:val="006B1FA2"/>
    <w:rsid w:val="006B3ED8"/>
    <w:rsid w:val="006B576C"/>
    <w:rsid w:val="006B6AE4"/>
    <w:rsid w:val="006B7FF3"/>
    <w:rsid w:val="006C2211"/>
    <w:rsid w:val="006C2741"/>
    <w:rsid w:val="006C3DD4"/>
    <w:rsid w:val="006C45FD"/>
    <w:rsid w:val="006C4F39"/>
    <w:rsid w:val="006C507F"/>
    <w:rsid w:val="006D0532"/>
    <w:rsid w:val="006D28DA"/>
    <w:rsid w:val="006D2CA3"/>
    <w:rsid w:val="006D2EBE"/>
    <w:rsid w:val="006D364A"/>
    <w:rsid w:val="006D3C7C"/>
    <w:rsid w:val="006D5205"/>
    <w:rsid w:val="006D5553"/>
    <w:rsid w:val="006D7620"/>
    <w:rsid w:val="006D7CD3"/>
    <w:rsid w:val="006E181A"/>
    <w:rsid w:val="006E21AD"/>
    <w:rsid w:val="006E21E0"/>
    <w:rsid w:val="006E355B"/>
    <w:rsid w:val="006E3D91"/>
    <w:rsid w:val="006E5D55"/>
    <w:rsid w:val="006E69AB"/>
    <w:rsid w:val="006E79EB"/>
    <w:rsid w:val="006E7B91"/>
    <w:rsid w:val="006F0553"/>
    <w:rsid w:val="006F0B02"/>
    <w:rsid w:val="006F2911"/>
    <w:rsid w:val="006F32E4"/>
    <w:rsid w:val="006F42C0"/>
    <w:rsid w:val="006F680D"/>
    <w:rsid w:val="006F6E37"/>
    <w:rsid w:val="006F6F50"/>
    <w:rsid w:val="007003BB"/>
    <w:rsid w:val="0070157E"/>
    <w:rsid w:val="007022BF"/>
    <w:rsid w:val="007025F4"/>
    <w:rsid w:val="00704A19"/>
    <w:rsid w:val="00704D5A"/>
    <w:rsid w:val="00705051"/>
    <w:rsid w:val="00706AE1"/>
    <w:rsid w:val="00710E51"/>
    <w:rsid w:val="007115E0"/>
    <w:rsid w:val="00711ADE"/>
    <w:rsid w:val="00713D85"/>
    <w:rsid w:val="00714218"/>
    <w:rsid w:val="007144E3"/>
    <w:rsid w:val="007149FB"/>
    <w:rsid w:val="00714A0A"/>
    <w:rsid w:val="00715C4C"/>
    <w:rsid w:val="00715FAB"/>
    <w:rsid w:val="00716008"/>
    <w:rsid w:val="0071723E"/>
    <w:rsid w:val="00722457"/>
    <w:rsid w:val="00722907"/>
    <w:rsid w:val="007230F4"/>
    <w:rsid w:val="00724DFC"/>
    <w:rsid w:val="007256F1"/>
    <w:rsid w:val="00726D3E"/>
    <w:rsid w:val="00727FFE"/>
    <w:rsid w:val="00731E82"/>
    <w:rsid w:val="007334F3"/>
    <w:rsid w:val="007335A5"/>
    <w:rsid w:val="007335F4"/>
    <w:rsid w:val="007365A5"/>
    <w:rsid w:val="00736D38"/>
    <w:rsid w:val="00740B7D"/>
    <w:rsid w:val="007413F1"/>
    <w:rsid w:val="007419B5"/>
    <w:rsid w:val="00741BC8"/>
    <w:rsid w:val="00741E31"/>
    <w:rsid w:val="0074328D"/>
    <w:rsid w:val="007437EE"/>
    <w:rsid w:val="0074416E"/>
    <w:rsid w:val="0074546E"/>
    <w:rsid w:val="00746748"/>
    <w:rsid w:val="00751251"/>
    <w:rsid w:val="00752F18"/>
    <w:rsid w:val="00753077"/>
    <w:rsid w:val="007553F7"/>
    <w:rsid w:val="007556D0"/>
    <w:rsid w:val="00755DBD"/>
    <w:rsid w:val="00756545"/>
    <w:rsid w:val="0076000D"/>
    <w:rsid w:val="0076042A"/>
    <w:rsid w:val="00760A80"/>
    <w:rsid w:val="007616C6"/>
    <w:rsid w:val="00761A62"/>
    <w:rsid w:val="00761F1B"/>
    <w:rsid w:val="00763D40"/>
    <w:rsid w:val="0076444B"/>
    <w:rsid w:val="00765E8A"/>
    <w:rsid w:val="00765F18"/>
    <w:rsid w:val="00766065"/>
    <w:rsid w:val="007660C6"/>
    <w:rsid w:val="00766604"/>
    <w:rsid w:val="0076661B"/>
    <w:rsid w:val="00766CCF"/>
    <w:rsid w:val="00767254"/>
    <w:rsid w:val="00767EB8"/>
    <w:rsid w:val="00772485"/>
    <w:rsid w:val="00773776"/>
    <w:rsid w:val="00773EA9"/>
    <w:rsid w:val="00774A46"/>
    <w:rsid w:val="00776259"/>
    <w:rsid w:val="00776603"/>
    <w:rsid w:val="007775EF"/>
    <w:rsid w:val="00777F7A"/>
    <w:rsid w:val="007800E3"/>
    <w:rsid w:val="00780E7E"/>
    <w:rsid w:val="00780EF1"/>
    <w:rsid w:val="00780F15"/>
    <w:rsid w:val="007812DE"/>
    <w:rsid w:val="007813C5"/>
    <w:rsid w:val="00782E5A"/>
    <w:rsid w:val="00783073"/>
    <w:rsid w:val="00783E9F"/>
    <w:rsid w:val="0078457C"/>
    <w:rsid w:val="00785E76"/>
    <w:rsid w:val="0078644E"/>
    <w:rsid w:val="00787080"/>
    <w:rsid w:val="00787DDC"/>
    <w:rsid w:val="00791898"/>
    <w:rsid w:val="0079438D"/>
    <w:rsid w:val="00795542"/>
    <w:rsid w:val="00796578"/>
    <w:rsid w:val="00797BB8"/>
    <w:rsid w:val="00797F40"/>
    <w:rsid w:val="007A016F"/>
    <w:rsid w:val="007A11E6"/>
    <w:rsid w:val="007A1D13"/>
    <w:rsid w:val="007A2CED"/>
    <w:rsid w:val="007A3648"/>
    <w:rsid w:val="007A3AC4"/>
    <w:rsid w:val="007A425B"/>
    <w:rsid w:val="007A4A03"/>
    <w:rsid w:val="007A5187"/>
    <w:rsid w:val="007A5199"/>
    <w:rsid w:val="007A6CFE"/>
    <w:rsid w:val="007B27DB"/>
    <w:rsid w:val="007B6739"/>
    <w:rsid w:val="007B6CD4"/>
    <w:rsid w:val="007B6ED5"/>
    <w:rsid w:val="007B783F"/>
    <w:rsid w:val="007C034C"/>
    <w:rsid w:val="007C04DD"/>
    <w:rsid w:val="007C227C"/>
    <w:rsid w:val="007C2729"/>
    <w:rsid w:val="007C408B"/>
    <w:rsid w:val="007C4F1F"/>
    <w:rsid w:val="007D224D"/>
    <w:rsid w:val="007D311B"/>
    <w:rsid w:val="007D35FA"/>
    <w:rsid w:val="007D37E7"/>
    <w:rsid w:val="007D46E3"/>
    <w:rsid w:val="007D499D"/>
    <w:rsid w:val="007D4A12"/>
    <w:rsid w:val="007D66E1"/>
    <w:rsid w:val="007D6B02"/>
    <w:rsid w:val="007E19F6"/>
    <w:rsid w:val="007E60A2"/>
    <w:rsid w:val="007E6739"/>
    <w:rsid w:val="007E6C70"/>
    <w:rsid w:val="007F05E2"/>
    <w:rsid w:val="007F086C"/>
    <w:rsid w:val="007F0E7E"/>
    <w:rsid w:val="007F18D6"/>
    <w:rsid w:val="007F1925"/>
    <w:rsid w:val="007F1DCD"/>
    <w:rsid w:val="007F2D69"/>
    <w:rsid w:val="007F37E3"/>
    <w:rsid w:val="007F488B"/>
    <w:rsid w:val="007F599E"/>
    <w:rsid w:val="007F7B47"/>
    <w:rsid w:val="0080081A"/>
    <w:rsid w:val="00801761"/>
    <w:rsid w:val="008020F8"/>
    <w:rsid w:val="008036C1"/>
    <w:rsid w:val="0080512A"/>
    <w:rsid w:val="0080537C"/>
    <w:rsid w:val="00805DB7"/>
    <w:rsid w:val="008071AD"/>
    <w:rsid w:val="00807D52"/>
    <w:rsid w:val="00810642"/>
    <w:rsid w:val="00811320"/>
    <w:rsid w:val="0081413B"/>
    <w:rsid w:val="00814B9C"/>
    <w:rsid w:val="0081577B"/>
    <w:rsid w:val="00816F26"/>
    <w:rsid w:val="0082011F"/>
    <w:rsid w:val="00820873"/>
    <w:rsid w:val="00820A7A"/>
    <w:rsid w:val="00820DF4"/>
    <w:rsid w:val="00821F9F"/>
    <w:rsid w:val="00822DF3"/>
    <w:rsid w:val="00826649"/>
    <w:rsid w:val="00826ABD"/>
    <w:rsid w:val="00827C9A"/>
    <w:rsid w:val="00827E9D"/>
    <w:rsid w:val="008319F9"/>
    <w:rsid w:val="00832EBD"/>
    <w:rsid w:val="0083435B"/>
    <w:rsid w:val="00834EA1"/>
    <w:rsid w:val="00835096"/>
    <w:rsid w:val="0083539D"/>
    <w:rsid w:val="0083749D"/>
    <w:rsid w:val="008408DF"/>
    <w:rsid w:val="00842231"/>
    <w:rsid w:val="008437E8"/>
    <w:rsid w:val="00845A0D"/>
    <w:rsid w:val="0084688C"/>
    <w:rsid w:val="00847A54"/>
    <w:rsid w:val="00850836"/>
    <w:rsid w:val="00851ADD"/>
    <w:rsid w:val="008523FF"/>
    <w:rsid w:val="00852407"/>
    <w:rsid w:val="0085383B"/>
    <w:rsid w:val="0085655D"/>
    <w:rsid w:val="00856BB2"/>
    <w:rsid w:val="00857E80"/>
    <w:rsid w:val="008600D6"/>
    <w:rsid w:val="008600FB"/>
    <w:rsid w:val="0086016D"/>
    <w:rsid w:val="008609B0"/>
    <w:rsid w:val="0086135B"/>
    <w:rsid w:val="00862E7A"/>
    <w:rsid w:val="008632D2"/>
    <w:rsid w:val="00865795"/>
    <w:rsid w:val="008704C8"/>
    <w:rsid w:val="00870C92"/>
    <w:rsid w:val="0087317A"/>
    <w:rsid w:val="00876A27"/>
    <w:rsid w:val="00877759"/>
    <w:rsid w:val="00880C6F"/>
    <w:rsid w:val="00880E41"/>
    <w:rsid w:val="00881B7F"/>
    <w:rsid w:val="00881D73"/>
    <w:rsid w:val="00881E8B"/>
    <w:rsid w:val="0088203B"/>
    <w:rsid w:val="00882286"/>
    <w:rsid w:val="00882292"/>
    <w:rsid w:val="00882621"/>
    <w:rsid w:val="008841B5"/>
    <w:rsid w:val="00884634"/>
    <w:rsid w:val="00886305"/>
    <w:rsid w:val="00886B63"/>
    <w:rsid w:val="00887084"/>
    <w:rsid w:val="00887A00"/>
    <w:rsid w:val="00890787"/>
    <w:rsid w:val="00890E9D"/>
    <w:rsid w:val="008918BB"/>
    <w:rsid w:val="00892261"/>
    <w:rsid w:val="008934AC"/>
    <w:rsid w:val="00895109"/>
    <w:rsid w:val="00895BB0"/>
    <w:rsid w:val="008A14D1"/>
    <w:rsid w:val="008A175C"/>
    <w:rsid w:val="008A1EF3"/>
    <w:rsid w:val="008A2104"/>
    <w:rsid w:val="008A45BA"/>
    <w:rsid w:val="008A5384"/>
    <w:rsid w:val="008A7058"/>
    <w:rsid w:val="008B02DC"/>
    <w:rsid w:val="008B1AB6"/>
    <w:rsid w:val="008B320A"/>
    <w:rsid w:val="008B38A9"/>
    <w:rsid w:val="008B49C4"/>
    <w:rsid w:val="008C0413"/>
    <w:rsid w:val="008C0AC8"/>
    <w:rsid w:val="008C12DB"/>
    <w:rsid w:val="008C1EB2"/>
    <w:rsid w:val="008C2830"/>
    <w:rsid w:val="008C327F"/>
    <w:rsid w:val="008C571D"/>
    <w:rsid w:val="008C5D92"/>
    <w:rsid w:val="008C759A"/>
    <w:rsid w:val="008D0AC1"/>
    <w:rsid w:val="008D0B73"/>
    <w:rsid w:val="008D0F60"/>
    <w:rsid w:val="008D31E2"/>
    <w:rsid w:val="008D3270"/>
    <w:rsid w:val="008D4A30"/>
    <w:rsid w:val="008D6561"/>
    <w:rsid w:val="008D7E0F"/>
    <w:rsid w:val="008E0527"/>
    <w:rsid w:val="008E0557"/>
    <w:rsid w:val="008E109F"/>
    <w:rsid w:val="008E3271"/>
    <w:rsid w:val="008E3583"/>
    <w:rsid w:val="008E3A17"/>
    <w:rsid w:val="008E3A37"/>
    <w:rsid w:val="008E494A"/>
    <w:rsid w:val="008E4B75"/>
    <w:rsid w:val="008E5B87"/>
    <w:rsid w:val="008E6064"/>
    <w:rsid w:val="008E62B3"/>
    <w:rsid w:val="008F07C3"/>
    <w:rsid w:val="008F1052"/>
    <w:rsid w:val="008F1B2C"/>
    <w:rsid w:val="008F1FB3"/>
    <w:rsid w:val="008F2C48"/>
    <w:rsid w:val="008F4BE0"/>
    <w:rsid w:val="008F53B1"/>
    <w:rsid w:val="008F599B"/>
    <w:rsid w:val="008F5A36"/>
    <w:rsid w:val="008F65B1"/>
    <w:rsid w:val="008F6C57"/>
    <w:rsid w:val="008F7820"/>
    <w:rsid w:val="0090147D"/>
    <w:rsid w:val="00902119"/>
    <w:rsid w:val="00902807"/>
    <w:rsid w:val="00902CDB"/>
    <w:rsid w:val="00903503"/>
    <w:rsid w:val="00903710"/>
    <w:rsid w:val="00904F87"/>
    <w:rsid w:val="00905F77"/>
    <w:rsid w:val="00906715"/>
    <w:rsid w:val="0090672E"/>
    <w:rsid w:val="00906DAA"/>
    <w:rsid w:val="00906F48"/>
    <w:rsid w:val="00907556"/>
    <w:rsid w:val="00907B27"/>
    <w:rsid w:val="00907D10"/>
    <w:rsid w:val="00910293"/>
    <w:rsid w:val="009102C9"/>
    <w:rsid w:val="00910944"/>
    <w:rsid w:val="00912309"/>
    <w:rsid w:val="00912D99"/>
    <w:rsid w:val="00913741"/>
    <w:rsid w:val="00914367"/>
    <w:rsid w:val="00914A90"/>
    <w:rsid w:val="009164A9"/>
    <w:rsid w:val="00917400"/>
    <w:rsid w:val="00917B33"/>
    <w:rsid w:val="00920889"/>
    <w:rsid w:val="00921164"/>
    <w:rsid w:val="0092226F"/>
    <w:rsid w:val="009233B0"/>
    <w:rsid w:val="00925481"/>
    <w:rsid w:val="00925628"/>
    <w:rsid w:val="00926384"/>
    <w:rsid w:val="00927375"/>
    <w:rsid w:val="00927551"/>
    <w:rsid w:val="00931B4B"/>
    <w:rsid w:val="00932277"/>
    <w:rsid w:val="00932BC6"/>
    <w:rsid w:val="00933644"/>
    <w:rsid w:val="0093367A"/>
    <w:rsid w:val="00935192"/>
    <w:rsid w:val="009351E7"/>
    <w:rsid w:val="009352FF"/>
    <w:rsid w:val="00936328"/>
    <w:rsid w:val="00936477"/>
    <w:rsid w:val="00937B81"/>
    <w:rsid w:val="00937B95"/>
    <w:rsid w:val="00937DAF"/>
    <w:rsid w:val="0094045F"/>
    <w:rsid w:val="009405A2"/>
    <w:rsid w:val="0094077D"/>
    <w:rsid w:val="009409DB"/>
    <w:rsid w:val="00941370"/>
    <w:rsid w:val="00942B46"/>
    <w:rsid w:val="00944ED9"/>
    <w:rsid w:val="00950750"/>
    <w:rsid w:val="00951A31"/>
    <w:rsid w:val="00951A84"/>
    <w:rsid w:val="00952F72"/>
    <w:rsid w:val="00953731"/>
    <w:rsid w:val="00954B65"/>
    <w:rsid w:val="00956598"/>
    <w:rsid w:val="00956A20"/>
    <w:rsid w:val="00957B70"/>
    <w:rsid w:val="0096141C"/>
    <w:rsid w:val="00961B23"/>
    <w:rsid w:val="009620BB"/>
    <w:rsid w:val="00963E5B"/>
    <w:rsid w:val="00964B3A"/>
    <w:rsid w:val="00964B9B"/>
    <w:rsid w:val="00965764"/>
    <w:rsid w:val="00966956"/>
    <w:rsid w:val="00966C82"/>
    <w:rsid w:val="00971BCE"/>
    <w:rsid w:val="00972AED"/>
    <w:rsid w:val="00975F41"/>
    <w:rsid w:val="00976DD9"/>
    <w:rsid w:val="0097790A"/>
    <w:rsid w:val="00980929"/>
    <w:rsid w:val="00981C02"/>
    <w:rsid w:val="009822B9"/>
    <w:rsid w:val="0098281B"/>
    <w:rsid w:val="00982A92"/>
    <w:rsid w:val="00982F71"/>
    <w:rsid w:val="0098342E"/>
    <w:rsid w:val="00983D7C"/>
    <w:rsid w:val="009844A8"/>
    <w:rsid w:val="00985271"/>
    <w:rsid w:val="00985DA6"/>
    <w:rsid w:val="00986B22"/>
    <w:rsid w:val="00987F47"/>
    <w:rsid w:val="0099164B"/>
    <w:rsid w:val="00991FB9"/>
    <w:rsid w:val="00992BE3"/>
    <w:rsid w:val="0099389E"/>
    <w:rsid w:val="00993F60"/>
    <w:rsid w:val="0099424D"/>
    <w:rsid w:val="00994489"/>
    <w:rsid w:val="00995341"/>
    <w:rsid w:val="0099583D"/>
    <w:rsid w:val="009967DE"/>
    <w:rsid w:val="00996F56"/>
    <w:rsid w:val="00996FAE"/>
    <w:rsid w:val="00997C72"/>
    <w:rsid w:val="009A0A2F"/>
    <w:rsid w:val="009A175D"/>
    <w:rsid w:val="009A18BE"/>
    <w:rsid w:val="009A22BC"/>
    <w:rsid w:val="009A2564"/>
    <w:rsid w:val="009A7E16"/>
    <w:rsid w:val="009B0053"/>
    <w:rsid w:val="009B0AA7"/>
    <w:rsid w:val="009B17E1"/>
    <w:rsid w:val="009B283A"/>
    <w:rsid w:val="009B2EC4"/>
    <w:rsid w:val="009B4066"/>
    <w:rsid w:val="009B46EC"/>
    <w:rsid w:val="009B51D0"/>
    <w:rsid w:val="009B56C2"/>
    <w:rsid w:val="009B5BFF"/>
    <w:rsid w:val="009B7C81"/>
    <w:rsid w:val="009C0B4E"/>
    <w:rsid w:val="009C0C66"/>
    <w:rsid w:val="009C0D14"/>
    <w:rsid w:val="009C348F"/>
    <w:rsid w:val="009C39EB"/>
    <w:rsid w:val="009C3DCB"/>
    <w:rsid w:val="009C50D4"/>
    <w:rsid w:val="009C51D7"/>
    <w:rsid w:val="009C5B1D"/>
    <w:rsid w:val="009C5E32"/>
    <w:rsid w:val="009C5FFF"/>
    <w:rsid w:val="009C6817"/>
    <w:rsid w:val="009C6950"/>
    <w:rsid w:val="009C752C"/>
    <w:rsid w:val="009D07DC"/>
    <w:rsid w:val="009D23C4"/>
    <w:rsid w:val="009D370C"/>
    <w:rsid w:val="009D372C"/>
    <w:rsid w:val="009D4651"/>
    <w:rsid w:val="009D5907"/>
    <w:rsid w:val="009D5A45"/>
    <w:rsid w:val="009D666E"/>
    <w:rsid w:val="009D688C"/>
    <w:rsid w:val="009E0304"/>
    <w:rsid w:val="009E069D"/>
    <w:rsid w:val="009E2774"/>
    <w:rsid w:val="009E2EE7"/>
    <w:rsid w:val="009E2F54"/>
    <w:rsid w:val="009E4AA6"/>
    <w:rsid w:val="009E56C5"/>
    <w:rsid w:val="009E595E"/>
    <w:rsid w:val="009E67F5"/>
    <w:rsid w:val="009F039C"/>
    <w:rsid w:val="009F0938"/>
    <w:rsid w:val="009F1379"/>
    <w:rsid w:val="009F14BA"/>
    <w:rsid w:val="009F2163"/>
    <w:rsid w:val="009F30C8"/>
    <w:rsid w:val="009F42F9"/>
    <w:rsid w:val="009F4CF4"/>
    <w:rsid w:val="009F5275"/>
    <w:rsid w:val="009F75E8"/>
    <w:rsid w:val="009F79AA"/>
    <w:rsid w:val="009F7BC9"/>
    <w:rsid w:val="00A0334F"/>
    <w:rsid w:val="00A036D2"/>
    <w:rsid w:val="00A03760"/>
    <w:rsid w:val="00A03768"/>
    <w:rsid w:val="00A04464"/>
    <w:rsid w:val="00A11064"/>
    <w:rsid w:val="00A11401"/>
    <w:rsid w:val="00A11D3A"/>
    <w:rsid w:val="00A12D15"/>
    <w:rsid w:val="00A12EEB"/>
    <w:rsid w:val="00A1324F"/>
    <w:rsid w:val="00A1525A"/>
    <w:rsid w:val="00A15718"/>
    <w:rsid w:val="00A1575B"/>
    <w:rsid w:val="00A1719A"/>
    <w:rsid w:val="00A17BBE"/>
    <w:rsid w:val="00A17DCD"/>
    <w:rsid w:val="00A21BF8"/>
    <w:rsid w:val="00A22003"/>
    <w:rsid w:val="00A22486"/>
    <w:rsid w:val="00A22DE3"/>
    <w:rsid w:val="00A230F5"/>
    <w:rsid w:val="00A268D2"/>
    <w:rsid w:val="00A27A2C"/>
    <w:rsid w:val="00A27F1E"/>
    <w:rsid w:val="00A30651"/>
    <w:rsid w:val="00A32A21"/>
    <w:rsid w:val="00A32D56"/>
    <w:rsid w:val="00A32DC7"/>
    <w:rsid w:val="00A333B2"/>
    <w:rsid w:val="00A375E8"/>
    <w:rsid w:val="00A40069"/>
    <w:rsid w:val="00A41520"/>
    <w:rsid w:val="00A41CF7"/>
    <w:rsid w:val="00A439C7"/>
    <w:rsid w:val="00A44D9E"/>
    <w:rsid w:val="00A45136"/>
    <w:rsid w:val="00A4552E"/>
    <w:rsid w:val="00A46C86"/>
    <w:rsid w:val="00A47572"/>
    <w:rsid w:val="00A52371"/>
    <w:rsid w:val="00A523B7"/>
    <w:rsid w:val="00A52B02"/>
    <w:rsid w:val="00A52F8D"/>
    <w:rsid w:val="00A539F7"/>
    <w:rsid w:val="00A53D1E"/>
    <w:rsid w:val="00A541F7"/>
    <w:rsid w:val="00A55610"/>
    <w:rsid w:val="00A55D44"/>
    <w:rsid w:val="00A56019"/>
    <w:rsid w:val="00A561D4"/>
    <w:rsid w:val="00A56F09"/>
    <w:rsid w:val="00A57AF9"/>
    <w:rsid w:val="00A57ED1"/>
    <w:rsid w:val="00A601F6"/>
    <w:rsid w:val="00A603B4"/>
    <w:rsid w:val="00A6060D"/>
    <w:rsid w:val="00A60BB1"/>
    <w:rsid w:val="00A62531"/>
    <w:rsid w:val="00A63D12"/>
    <w:rsid w:val="00A6465D"/>
    <w:rsid w:val="00A649EA"/>
    <w:rsid w:val="00A662BD"/>
    <w:rsid w:val="00A66DBA"/>
    <w:rsid w:val="00A67B2A"/>
    <w:rsid w:val="00A67F06"/>
    <w:rsid w:val="00A70607"/>
    <w:rsid w:val="00A70C78"/>
    <w:rsid w:val="00A70DD3"/>
    <w:rsid w:val="00A70E61"/>
    <w:rsid w:val="00A7110E"/>
    <w:rsid w:val="00A71752"/>
    <w:rsid w:val="00A71E25"/>
    <w:rsid w:val="00A720E6"/>
    <w:rsid w:val="00A7283A"/>
    <w:rsid w:val="00A74BE9"/>
    <w:rsid w:val="00A762BB"/>
    <w:rsid w:val="00A7668E"/>
    <w:rsid w:val="00A7684E"/>
    <w:rsid w:val="00A769D5"/>
    <w:rsid w:val="00A7728B"/>
    <w:rsid w:val="00A77E0B"/>
    <w:rsid w:val="00A80682"/>
    <w:rsid w:val="00A80FEB"/>
    <w:rsid w:val="00A82DE4"/>
    <w:rsid w:val="00A833ED"/>
    <w:rsid w:val="00A84123"/>
    <w:rsid w:val="00A851E7"/>
    <w:rsid w:val="00A86054"/>
    <w:rsid w:val="00A91690"/>
    <w:rsid w:val="00A91D4E"/>
    <w:rsid w:val="00A91DC9"/>
    <w:rsid w:val="00A92448"/>
    <w:rsid w:val="00A92CE1"/>
    <w:rsid w:val="00A93590"/>
    <w:rsid w:val="00A94A6D"/>
    <w:rsid w:val="00A96271"/>
    <w:rsid w:val="00AA1053"/>
    <w:rsid w:val="00AA1B00"/>
    <w:rsid w:val="00AA336D"/>
    <w:rsid w:val="00AA33FC"/>
    <w:rsid w:val="00AA4C0E"/>
    <w:rsid w:val="00AA50CB"/>
    <w:rsid w:val="00AA75A0"/>
    <w:rsid w:val="00AB0BEF"/>
    <w:rsid w:val="00AB1056"/>
    <w:rsid w:val="00AB196C"/>
    <w:rsid w:val="00AB2F80"/>
    <w:rsid w:val="00AB30F8"/>
    <w:rsid w:val="00AB3B72"/>
    <w:rsid w:val="00AB3C5A"/>
    <w:rsid w:val="00AB50DE"/>
    <w:rsid w:val="00AB7A67"/>
    <w:rsid w:val="00AC02DF"/>
    <w:rsid w:val="00AC0939"/>
    <w:rsid w:val="00AC4954"/>
    <w:rsid w:val="00AC4B5A"/>
    <w:rsid w:val="00AC620D"/>
    <w:rsid w:val="00AC6949"/>
    <w:rsid w:val="00AC7A69"/>
    <w:rsid w:val="00AC7E06"/>
    <w:rsid w:val="00AC7E20"/>
    <w:rsid w:val="00AC7FA9"/>
    <w:rsid w:val="00AD127F"/>
    <w:rsid w:val="00AD1E10"/>
    <w:rsid w:val="00AD2221"/>
    <w:rsid w:val="00AD24C2"/>
    <w:rsid w:val="00AD4088"/>
    <w:rsid w:val="00AD53D3"/>
    <w:rsid w:val="00AE0199"/>
    <w:rsid w:val="00AE0C1E"/>
    <w:rsid w:val="00AE129D"/>
    <w:rsid w:val="00AE1F30"/>
    <w:rsid w:val="00AE3C6D"/>
    <w:rsid w:val="00AE4F6F"/>
    <w:rsid w:val="00AE65BB"/>
    <w:rsid w:val="00AE6CFB"/>
    <w:rsid w:val="00AE721E"/>
    <w:rsid w:val="00AE74E6"/>
    <w:rsid w:val="00AF0DA7"/>
    <w:rsid w:val="00AF174A"/>
    <w:rsid w:val="00AF1989"/>
    <w:rsid w:val="00AF1FE9"/>
    <w:rsid w:val="00AF2C52"/>
    <w:rsid w:val="00AF34CA"/>
    <w:rsid w:val="00AF369D"/>
    <w:rsid w:val="00AF51E3"/>
    <w:rsid w:val="00AF5C94"/>
    <w:rsid w:val="00AF659A"/>
    <w:rsid w:val="00AF6C15"/>
    <w:rsid w:val="00B007E6"/>
    <w:rsid w:val="00B012C0"/>
    <w:rsid w:val="00B027D8"/>
    <w:rsid w:val="00B0340E"/>
    <w:rsid w:val="00B04045"/>
    <w:rsid w:val="00B0505F"/>
    <w:rsid w:val="00B05578"/>
    <w:rsid w:val="00B05C24"/>
    <w:rsid w:val="00B06C1B"/>
    <w:rsid w:val="00B1100D"/>
    <w:rsid w:val="00B13940"/>
    <w:rsid w:val="00B1433A"/>
    <w:rsid w:val="00B15943"/>
    <w:rsid w:val="00B211FC"/>
    <w:rsid w:val="00B214AA"/>
    <w:rsid w:val="00B22CE1"/>
    <w:rsid w:val="00B23DC4"/>
    <w:rsid w:val="00B24642"/>
    <w:rsid w:val="00B262C2"/>
    <w:rsid w:val="00B2712C"/>
    <w:rsid w:val="00B27BDE"/>
    <w:rsid w:val="00B305C5"/>
    <w:rsid w:val="00B30A23"/>
    <w:rsid w:val="00B31E35"/>
    <w:rsid w:val="00B35148"/>
    <w:rsid w:val="00B3538B"/>
    <w:rsid w:val="00B35924"/>
    <w:rsid w:val="00B35B18"/>
    <w:rsid w:val="00B37B7C"/>
    <w:rsid w:val="00B37F64"/>
    <w:rsid w:val="00B40102"/>
    <w:rsid w:val="00B403F1"/>
    <w:rsid w:val="00B40800"/>
    <w:rsid w:val="00B42932"/>
    <w:rsid w:val="00B42D10"/>
    <w:rsid w:val="00B43513"/>
    <w:rsid w:val="00B44D5F"/>
    <w:rsid w:val="00B4515D"/>
    <w:rsid w:val="00B45F3B"/>
    <w:rsid w:val="00B50197"/>
    <w:rsid w:val="00B51AF5"/>
    <w:rsid w:val="00B52B4C"/>
    <w:rsid w:val="00B53DB9"/>
    <w:rsid w:val="00B544F4"/>
    <w:rsid w:val="00B545F9"/>
    <w:rsid w:val="00B5464F"/>
    <w:rsid w:val="00B54F15"/>
    <w:rsid w:val="00B5595B"/>
    <w:rsid w:val="00B56AB0"/>
    <w:rsid w:val="00B608FA"/>
    <w:rsid w:val="00B60DA3"/>
    <w:rsid w:val="00B61521"/>
    <w:rsid w:val="00B615CC"/>
    <w:rsid w:val="00B62311"/>
    <w:rsid w:val="00B62B3B"/>
    <w:rsid w:val="00B647F4"/>
    <w:rsid w:val="00B658A3"/>
    <w:rsid w:val="00B66694"/>
    <w:rsid w:val="00B66A74"/>
    <w:rsid w:val="00B66C9F"/>
    <w:rsid w:val="00B70030"/>
    <w:rsid w:val="00B72508"/>
    <w:rsid w:val="00B738AC"/>
    <w:rsid w:val="00B73FB6"/>
    <w:rsid w:val="00B74A8B"/>
    <w:rsid w:val="00B77F53"/>
    <w:rsid w:val="00B82C96"/>
    <w:rsid w:val="00B83C9C"/>
    <w:rsid w:val="00B84F29"/>
    <w:rsid w:val="00B85AA6"/>
    <w:rsid w:val="00B86383"/>
    <w:rsid w:val="00B86533"/>
    <w:rsid w:val="00B86FE5"/>
    <w:rsid w:val="00B90EC2"/>
    <w:rsid w:val="00B9109E"/>
    <w:rsid w:val="00B91A2F"/>
    <w:rsid w:val="00B92B58"/>
    <w:rsid w:val="00B93DE6"/>
    <w:rsid w:val="00B9443F"/>
    <w:rsid w:val="00B94644"/>
    <w:rsid w:val="00B949A2"/>
    <w:rsid w:val="00B96623"/>
    <w:rsid w:val="00B96FC9"/>
    <w:rsid w:val="00B97A26"/>
    <w:rsid w:val="00BA00EF"/>
    <w:rsid w:val="00BA1A9C"/>
    <w:rsid w:val="00BA1E0C"/>
    <w:rsid w:val="00BA1E56"/>
    <w:rsid w:val="00BA2394"/>
    <w:rsid w:val="00BA2E6A"/>
    <w:rsid w:val="00BA30B7"/>
    <w:rsid w:val="00BA6A5D"/>
    <w:rsid w:val="00BA74D5"/>
    <w:rsid w:val="00BA75F8"/>
    <w:rsid w:val="00BB0F47"/>
    <w:rsid w:val="00BB180A"/>
    <w:rsid w:val="00BB3FBC"/>
    <w:rsid w:val="00BB5CAB"/>
    <w:rsid w:val="00BB71D3"/>
    <w:rsid w:val="00BC09C8"/>
    <w:rsid w:val="00BC1901"/>
    <w:rsid w:val="00BC1B63"/>
    <w:rsid w:val="00BC1D51"/>
    <w:rsid w:val="00BC1D84"/>
    <w:rsid w:val="00BC2C59"/>
    <w:rsid w:val="00BC39E9"/>
    <w:rsid w:val="00BC3EAA"/>
    <w:rsid w:val="00BC473C"/>
    <w:rsid w:val="00BC591A"/>
    <w:rsid w:val="00BC5B6F"/>
    <w:rsid w:val="00BC6EDB"/>
    <w:rsid w:val="00BD0051"/>
    <w:rsid w:val="00BD0AFF"/>
    <w:rsid w:val="00BD30C7"/>
    <w:rsid w:val="00BD39D8"/>
    <w:rsid w:val="00BD3D67"/>
    <w:rsid w:val="00BD45F3"/>
    <w:rsid w:val="00BD5744"/>
    <w:rsid w:val="00BD584F"/>
    <w:rsid w:val="00BD5C5E"/>
    <w:rsid w:val="00BD7B44"/>
    <w:rsid w:val="00BE0C29"/>
    <w:rsid w:val="00BE15B3"/>
    <w:rsid w:val="00BE19B2"/>
    <w:rsid w:val="00BE1FB4"/>
    <w:rsid w:val="00BE282C"/>
    <w:rsid w:val="00BE3497"/>
    <w:rsid w:val="00BE36D7"/>
    <w:rsid w:val="00BE4EB0"/>
    <w:rsid w:val="00BE6C07"/>
    <w:rsid w:val="00BE7DB8"/>
    <w:rsid w:val="00BE7F2C"/>
    <w:rsid w:val="00BF01B5"/>
    <w:rsid w:val="00BF1D4C"/>
    <w:rsid w:val="00BF3037"/>
    <w:rsid w:val="00BF4B00"/>
    <w:rsid w:val="00BF62F0"/>
    <w:rsid w:val="00BF6790"/>
    <w:rsid w:val="00C022EC"/>
    <w:rsid w:val="00C0294A"/>
    <w:rsid w:val="00C03BAF"/>
    <w:rsid w:val="00C03E36"/>
    <w:rsid w:val="00C04A56"/>
    <w:rsid w:val="00C0638D"/>
    <w:rsid w:val="00C06399"/>
    <w:rsid w:val="00C06A5F"/>
    <w:rsid w:val="00C06C29"/>
    <w:rsid w:val="00C07666"/>
    <w:rsid w:val="00C10157"/>
    <w:rsid w:val="00C10494"/>
    <w:rsid w:val="00C10C29"/>
    <w:rsid w:val="00C12A14"/>
    <w:rsid w:val="00C12A8C"/>
    <w:rsid w:val="00C12EAF"/>
    <w:rsid w:val="00C130FF"/>
    <w:rsid w:val="00C1374F"/>
    <w:rsid w:val="00C146B2"/>
    <w:rsid w:val="00C147CC"/>
    <w:rsid w:val="00C155AC"/>
    <w:rsid w:val="00C15C67"/>
    <w:rsid w:val="00C21732"/>
    <w:rsid w:val="00C22028"/>
    <w:rsid w:val="00C224E8"/>
    <w:rsid w:val="00C22D7F"/>
    <w:rsid w:val="00C24275"/>
    <w:rsid w:val="00C2429E"/>
    <w:rsid w:val="00C258C6"/>
    <w:rsid w:val="00C2662C"/>
    <w:rsid w:val="00C2734E"/>
    <w:rsid w:val="00C27C25"/>
    <w:rsid w:val="00C27F9E"/>
    <w:rsid w:val="00C3081B"/>
    <w:rsid w:val="00C344A5"/>
    <w:rsid w:val="00C344AC"/>
    <w:rsid w:val="00C349A0"/>
    <w:rsid w:val="00C34EF6"/>
    <w:rsid w:val="00C36C7E"/>
    <w:rsid w:val="00C37073"/>
    <w:rsid w:val="00C37A16"/>
    <w:rsid w:val="00C4062E"/>
    <w:rsid w:val="00C4116D"/>
    <w:rsid w:val="00C412C9"/>
    <w:rsid w:val="00C45A8C"/>
    <w:rsid w:val="00C46852"/>
    <w:rsid w:val="00C47888"/>
    <w:rsid w:val="00C5240C"/>
    <w:rsid w:val="00C538A8"/>
    <w:rsid w:val="00C53913"/>
    <w:rsid w:val="00C56256"/>
    <w:rsid w:val="00C5676D"/>
    <w:rsid w:val="00C56EB9"/>
    <w:rsid w:val="00C60494"/>
    <w:rsid w:val="00C604EF"/>
    <w:rsid w:val="00C62A60"/>
    <w:rsid w:val="00C62D3C"/>
    <w:rsid w:val="00C6306B"/>
    <w:rsid w:val="00C63D11"/>
    <w:rsid w:val="00C63E81"/>
    <w:rsid w:val="00C640AD"/>
    <w:rsid w:val="00C65276"/>
    <w:rsid w:val="00C65856"/>
    <w:rsid w:val="00C65CD9"/>
    <w:rsid w:val="00C65EBE"/>
    <w:rsid w:val="00C670C7"/>
    <w:rsid w:val="00C6722C"/>
    <w:rsid w:val="00C673FC"/>
    <w:rsid w:val="00C76785"/>
    <w:rsid w:val="00C806CA"/>
    <w:rsid w:val="00C80DD3"/>
    <w:rsid w:val="00C814B2"/>
    <w:rsid w:val="00C81ABB"/>
    <w:rsid w:val="00C81C69"/>
    <w:rsid w:val="00C84854"/>
    <w:rsid w:val="00C85750"/>
    <w:rsid w:val="00C85B71"/>
    <w:rsid w:val="00C86CBE"/>
    <w:rsid w:val="00C878D3"/>
    <w:rsid w:val="00C9040D"/>
    <w:rsid w:val="00C9178B"/>
    <w:rsid w:val="00C91C88"/>
    <w:rsid w:val="00C92BAE"/>
    <w:rsid w:val="00C93534"/>
    <w:rsid w:val="00C950BC"/>
    <w:rsid w:val="00C96174"/>
    <w:rsid w:val="00C975E1"/>
    <w:rsid w:val="00C979FC"/>
    <w:rsid w:val="00CA0245"/>
    <w:rsid w:val="00CA1ACD"/>
    <w:rsid w:val="00CA32F2"/>
    <w:rsid w:val="00CA3CA0"/>
    <w:rsid w:val="00CA4733"/>
    <w:rsid w:val="00CA4A64"/>
    <w:rsid w:val="00CA5E0A"/>
    <w:rsid w:val="00CA747F"/>
    <w:rsid w:val="00CB0C5F"/>
    <w:rsid w:val="00CB0F8A"/>
    <w:rsid w:val="00CB142F"/>
    <w:rsid w:val="00CB18E2"/>
    <w:rsid w:val="00CB49D2"/>
    <w:rsid w:val="00CB7870"/>
    <w:rsid w:val="00CB7E6E"/>
    <w:rsid w:val="00CC0018"/>
    <w:rsid w:val="00CC0213"/>
    <w:rsid w:val="00CC0E19"/>
    <w:rsid w:val="00CC1981"/>
    <w:rsid w:val="00CC23FF"/>
    <w:rsid w:val="00CC2DDF"/>
    <w:rsid w:val="00CC3C41"/>
    <w:rsid w:val="00CC4B19"/>
    <w:rsid w:val="00CC5E9E"/>
    <w:rsid w:val="00CC61CE"/>
    <w:rsid w:val="00CC7748"/>
    <w:rsid w:val="00CD1234"/>
    <w:rsid w:val="00CD413F"/>
    <w:rsid w:val="00CD4698"/>
    <w:rsid w:val="00CD5633"/>
    <w:rsid w:val="00CD5DFE"/>
    <w:rsid w:val="00CD632B"/>
    <w:rsid w:val="00CD663C"/>
    <w:rsid w:val="00CE08B1"/>
    <w:rsid w:val="00CE3FA7"/>
    <w:rsid w:val="00CE4097"/>
    <w:rsid w:val="00CE45F2"/>
    <w:rsid w:val="00CE4804"/>
    <w:rsid w:val="00CE70F7"/>
    <w:rsid w:val="00CE7636"/>
    <w:rsid w:val="00CF06CE"/>
    <w:rsid w:val="00CF0896"/>
    <w:rsid w:val="00CF1CF3"/>
    <w:rsid w:val="00CF3B97"/>
    <w:rsid w:val="00CF4D1D"/>
    <w:rsid w:val="00CF52E8"/>
    <w:rsid w:val="00CF6307"/>
    <w:rsid w:val="00CF6480"/>
    <w:rsid w:val="00CF7025"/>
    <w:rsid w:val="00CF79E5"/>
    <w:rsid w:val="00CF7CE0"/>
    <w:rsid w:val="00D001C8"/>
    <w:rsid w:val="00D00EA6"/>
    <w:rsid w:val="00D01C3C"/>
    <w:rsid w:val="00D03FC7"/>
    <w:rsid w:val="00D04B44"/>
    <w:rsid w:val="00D04B9C"/>
    <w:rsid w:val="00D054CE"/>
    <w:rsid w:val="00D0580C"/>
    <w:rsid w:val="00D05913"/>
    <w:rsid w:val="00D0642B"/>
    <w:rsid w:val="00D12882"/>
    <w:rsid w:val="00D12970"/>
    <w:rsid w:val="00D12CED"/>
    <w:rsid w:val="00D12DA4"/>
    <w:rsid w:val="00D1370F"/>
    <w:rsid w:val="00D14B79"/>
    <w:rsid w:val="00D15AC0"/>
    <w:rsid w:val="00D16487"/>
    <w:rsid w:val="00D169D3"/>
    <w:rsid w:val="00D16A6B"/>
    <w:rsid w:val="00D17049"/>
    <w:rsid w:val="00D177EC"/>
    <w:rsid w:val="00D2108B"/>
    <w:rsid w:val="00D214B0"/>
    <w:rsid w:val="00D223C6"/>
    <w:rsid w:val="00D23D70"/>
    <w:rsid w:val="00D24536"/>
    <w:rsid w:val="00D2576C"/>
    <w:rsid w:val="00D25A0C"/>
    <w:rsid w:val="00D2649E"/>
    <w:rsid w:val="00D264B5"/>
    <w:rsid w:val="00D271A6"/>
    <w:rsid w:val="00D2727B"/>
    <w:rsid w:val="00D273BE"/>
    <w:rsid w:val="00D276C1"/>
    <w:rsid w:val="00D27D49"/>
    <w:rsid w:val="00D27DFE"/>
    <w:rsid w:val="00D30FB6"/>
    <w:rsid w:val="00D3115B"/>
    <w:rsid w:val="00D33EBD"/>
    <w:rsid w:val="00D352EC"/>
    <w:rsid w:val="00D35C12"/>
    <w:rsid w:val="00D35F78"/>
    <w:rsid w:val="00D369C5"/>
    <w:rsid w:val="00D36A85"/>
    <w:rsid w:val="00D370EC"/>
    <w:rsid w:val="00D40235"/>
    <w:rsid w:val="00D40B56"/>
    <w:rsid w:val="00D42872"/>
    <w:rsid w:val="00D441C8"/>
    <w:rsid w:val="00D4420F"/>
    <w:rsid w:val="00D449C8"/>
    <w:rsid w:val="00D500CA"/>
    <w:rsid w:val="00D501B8"/>
    <w:rsid w:val="00D50CF6"/>
    <w:rsid w:val="00D50E15"/>
    <w:rsid w:val="00D514DD"/>
    <w:rsid w:val="00D52E1C"/>
    <w:rsid w:val="00D530EB"/>
    <w:rsid w:val="00D53352"/>
    <w:rsid w:val="00D53FE8"/>
    <w:rsid w:val="00D55CE6"/>
    <w:rsid w:val="00D5639C"/>
    <w:rsid w:val="00D5690E"/>
    <w:rsid w:val="00D576F0"/>
    <w:rsid w:val="00D626AB"/>
    <w:rsid w:val="00D63EA1"/>
    <w:rsid w:val="00D64830"/>
    <w:rsid w:val="00D66728"/>
    <w:rsid w:val="00D668C3"/>
    <w:rsid w:val="00D67CC5"/>
    <w:rsid w:val="00D67E08"/>
    <w:rsid w:val="00D710A2"/>
    <w:rsid w:val="00D7204F"/>
    <w:rsid w:val="00D72578"/>
    <w:rsid w:val="00D72BD8"/>
    <w:rsid w:val="00D73B46"/>
    <w:rsid w:val="00D74D1F"/>
    <w:rsid w:val="00D7701B"/>
    <w:rsid w:val="00D77857"/>
    <w:rsid w:val="00D80773"/>
    <w:rsid w:val="00D80818"/>
    <w:rsid w:val="00D80F9A"/>
    <w:rsid w:val="00D816C6"/>
    <w:rsid w:val="00D8183C"/>
    <w:rsid w:val="00D82CAC"/>
    <w:rsid w:val="00D83A7C"/>
    <w:rsid w:val="00D83F3B"/>
    <w:rsid w:val="00D84830"/>
    <w:rsid w:val="00D85DBD"/>
    <w:rsid w:val="00D86005"/>
    <w:rsid w:val="00D8700A"/>
    <w:rsid w:val="00D87551"/>
    <w:rsid w:val="00D91CCF"/>
    <w:rsid w:val="00D934BC"/>
    <w:rsid w:val="00D9411D"/>
    <w:rsid w:val="00D94FAF"/>
    <w:rsid w:val="00D96ACE"/>
    <w:rsid w:val="00DA0C9E"/>
    <w:rsid w:val="00DA4F4D"/>
    <w:rsid w:val="00DA7821"/>
    <w:rsid w:val="00DA7B95"/>
    <w:rsid w:val="00DB0CDB"/>
    <w:rsid w:val="00DB16A2"/>
    <w:rsid w:val="00DB27E3"/>
    <w:rsid w:val="00DB41E0"/>
    <w:rsid w:val="00DB49ED"/>
    <w:rsid w:val="00DB4CAB"/>
    <w:rsid w:val="00DB4DF0"/>
    <w:rsid w:val="00DB5796"/>
    <w:rsid w:val="00DB6060"/>
    <w:rsid w:val="00DB6844"/>
    <w:rsid w:val="00DB6F3F"/>
    <w:rsid w:val="00DB6F71"/>
    <w:rsid w:val="00DB7C1E"/>
    <w:rsid w:val="00DB7FC4"/>
    <w:rsid w:val="00DC0890"/>
    <w:rsid w:val="00DC1556"/>
    <w:rsid w:val="00DC1765"/>
    <w:rsid w:val="00DC1A1D"/>
    <w:rsid w:val="00DC3451"/>
    <w:rsid w:val="00DC5512"/>
    <w:rsid w:val="00DC5874"/>
    <w:rsid w:val="00DC597D"/>
    <w:rsid w:val="00DC5BA1"/>
    <w:rsid w:val="00DC7B43"/>
    <w:rsid w:val="00DD0C94"/>
    <w:rsid w:val="00DD0E09"/>
    <w:rsid w:val="00DD2D06"/>
    <w:rsid w:val="00DD50CA"/>
    <w:rsid w:val="00DD6817"/>
    <w:rsid w:val="00DD68CD"/>
    <w:rsid w:val="00DD68CE"/>
    <w:rsid w:val="00DE0C0D"/>
    <w:rsid w:val="00DE2685"/>
    <w:rsid w:val="00DE2983"/>
    <w:rsid w:val="00DE2E87"/>
    <w:rsid w:val="00DE3EE9"/>
    <w:rsid w:val="00DE49B7"/>
    <w:rsid w:val="00DE53EC"/>
    <w:rsid w:val="00DE698A"/>
    <w:rsid w:val="00DE6C1A"/>
    <w:rsid w:val="00DE6EA8"/>
    <w:rsid w:val="00DE7F9F"/>
    <w:rsid w:val="00DF011C"/>
    <w:rsid w:val="00DF20D8"/>
    <w:rsid w:val="00DF2F54"/>
    <w:rsid w:val="00DF3039"/>
    <w:rsid w:val="00DF3F42"/>
    <w:rsid w:val="00DF56C5"/>
    <w:rsid w:val="00DF5754"/>
    <w:rsid w:val="00DF5945"/>
    <w:rsid w:val="00DF59D6"/>
    <w:rsid w:val="00DF5F47"/>
    <w:rsid w:val="00DF5F67"/>
    <w:rsid w:val="00DF7B4B"/>
    <w:rsid w:val="00E00777"/>
    <w:rsid w:val="00E0171F"/>
    <w:rsid w:val="00E01CE6"/>
    <w:rsid w:val="00E02FCB"/>
    <w:rsid w:val="00E034F1"/>
    <w:rsid w:val="00E03EB0"/>
    <w:rsid w:val="00E046B4"/>
    <w:rsid w:val="00E05193"/>
    <w:rsid w:val="00E056C1"/>
    <w:rsid w:val="00E05C8E"/>
    <w:rsid w:val="00E05E15"/>
    <w:rsid w:val="00E06047"/>
    <w:rsid w:val="00E104AC"/>
    <w:rsid w:val="00E10510"/>
    <w:rsid w:val="00E105E6"/>
    <w:rsid w:val="00E11B40"/>
    <w:rsid w:val="00E13759"/>
    <w:rsid w:val="00E13C3F"/>
    <w:rsid w:val="00E15086"/>
    <w:rsid w:val="00E163C1"/>
    <w:rsid w:val="00E16DBC"/>
    <w:rsid w:val="00E1702B"/>
    <w:rsid w:val="00E17909"/>
    <w:rsid w:val="00E2011B"/>
    <w:rsid w:val="00E21017"/>
    <w:rsid w:val="00E215D1"/>
    <w:rsid w:val="00E215E6"/>
    <w:rsid w:val="00E21BC9"/>
    <w:rsid w:val="00E22379"/>
    <w:rsid w:val="00E22700"/>
    <w:rsid w:val="00E22BB8"/>
    <w:rsid w:val="00E23CD5"/>
    <w:rsid w:val="00E23DAC"/>
    <w:rsid w:val="00E243D2"/>
    <w:rsid w:val="00E266BF"/>
    <w:rsid w:val="00E27B53"/>
    <w:rsid w:val="00E27CE3"/>
    <w:rsid w:val="00E315C6"/>
    <w:rsid w:val="00E31D3A"/>
    <w:rsid w:val="00E31D65"/>
    <w:rsid w:val="00E32076"/>
    <w:rsid w:val="00E3257D"/>
    <w:rsid w:val="00E33CC7"/>
    <w:rsid w:val="00E33F44"/>
    <w:rsid w:val="00E35C53"/>
    <w:rsid w:val="00E36583"/>
    <w:rsid w:val="00E3690C"/>
    <w:rsid w:val="00E37836"/>
    <w:rsid w:val="00E37FF3"/>
    <w:rsid w:val="00E41077"/>
    <w:rsid w:val="00E4166E"/>
    <w:rsid w:val="00E418D5"/>
    <w:rsid w:val="00E42684"/>
    <w:rsid w:val="00E42EA7"/>
    <w:rsid w:val="00E43033"/>
    <w:rsid w:val="00E443B2"/>
    <w:rsid w:val="00E44D85"/>
    <w:rsid w:val="00E44FC1"/>
    <w:rsid w:val="00E45238"/>
    <w:rsid w:val="00E453B3"/>
    <w:rsid w:val="00E4545A"/>
    <w:rsid w:val="00E465A1"/>
    <w:rsid w:val="00E476B7"/>
    <w:rsid w:val="00E47C9C"/>
    <w:rsid w:val="00E50E9D"/>
    <w:rsid w:val="00E510B1"/>
    <w:rsid w:val="00E515DC"/>
    <w:rsid w:val="00E52431"/>
    <w:rsid w:val="00E52B86"/>
    <w:rsid w:val="00E539C9"/>
    <w:rsid w:val="00E56C53"/>
    <w:rsid w:val="00E5703D"/>
    <w:rsid w:val="00E62F21"/>
    <w:rsid w:val="00E630EA"/>
    <w:rsid w:val="00E63B50"/>
    <w:rsid w:val="00E63C3F"/>
    <w:rsid w:val="00E643FA"/>
    <w:rsid w:val="00E64937"/>
    <w:rsid w:val="00E65737"/>
    <w:rsid w:val="00E65C57"/>
    <w:rsid w:val="00E65D0A"/>
    <w:rsid w:val="00E6698D"/>
    <w:rsid w:val="00E66CF5"/>
    <w:rsid w:val="00E67AB3"/>
    <w:rsid w:val="00E67F01"/>
    <w:rsid w:val="00E71409"/>
    <w:rsid w:val="00E719D4"/>
    <w:rsid w:val="00E727FC"/>
    <w:rsid w:val="00E72A2A"/>
    <w:rsid w:val="00E73FEC"/>
    <w:rsid w:val="00E759FE"/>
    <w:rsid w:val="00E77BD3"/>
    <w:rsid w:val="00E8019F"/>
    <w:rsid w:val="00E808D3"/>
    <w:rsid w:val="00E81D89"/>
    <w:rsid w:val="00E81EA8"/>
    <w:rsid w:val="00E82729"/>
    <w:rsid w:val="00E83124"/>
    <w:rsid w:val="00E832E1"/>
    <w:rsid w:val="00E83B12"/>
    <w:rsid w:val="00E83FD8"/>
    <w:rsid w:val="00E8502F"/>
    <w:rsid w:val="00E86112"/>
    <w:rsid w:val="00E86172"/>
    <w:rsid w:val="00E879EA"/>
    <w:rsid w:val="00E87FC9"/>
    <w:rsid w:val="00E90E11"/>
    <w:rsid w:val="00E91D51"/>
    <w:rsid w:val="00E95EFC"/>
    <w:rsid w:val="00E96384"/>
    <w:rsid w:val="00E97C52"/>
    <w:rsid w:val="00EA0A40"/>
    <w:rsid w:val="00EA0C1C"/>
    <w:rsid w:val="00EA1404"/>
    <w:rsid w:val="00EA1426"/>
    <w:rsid w:val="00EA41DD"/>
    <w:rsid w:val="00EA4943"/>
    <w:rsid w:val="00EA4CCD"/>
    <w:rsid w:val="00EA528E"/>
    <w:rsid w:val="00EA6617"/>
    <w:rsid w:val="00EB1C18"/>
    <w:rsid w:val="00EB28C3"/>
    <w:rsid w:val="00EB2A49"/>
    <w:rsid w:val="00EB2AD2"/>
    <w:rsid w:val="00EB3A63"/>
    <w:rsid w:val="00EB696F"/>
    <w:rsid w:val="00EB6C31"/>
    <w:rsid w:val="00EC05DC"/>
    <w:rsid w:val="00EC1F05"/>
    <w:rsid w:val="00EC4B5F"/>
    <w:rsid w:val="00EC4BCF"/>
    <w:rsid w:val="00EC6F29"/>
    <w:rsid w:val="00EC79BB"/>
    <w:rsid w:val="00ED2FDF"/>
    <w:rsid w:val="00ED33D7"/>
    <w:rsid w:val="00ED4F12"/>
    <w:rsid w:val="00ED5968"/>
    <w:rsid w:val="00ED5DED"/>
    <w:rsid w:val="00ED7C6E"/>
    <w:rsid w:val="00ED7E0E"/>
    <w:rsid w:val="00EE19F6"/>
    <w:rsid w:val="00EE25B0"/>
    <w:rsid w:val="00EE39A6"/>
    <w:rsid w:val="00EE3B37"/>
    <w:rsid w:val="00EE3D28"/>
    <w:rsid w:val="00EE45A9"/>
    <w:rsid w:val="00EE4FD6"/>
    <w:rsid w:val="00EE50A7"/>
    <w:rsid w:val="00EE65DB"/>
    <w:rsid w:val="00EF04D1"/>
    <w:rsid w:val="00EF0B1D"/>
    <w:rsid w:val="00EF30EE"/>
    <w:rsid w:val="00EF3144"/>
    <w:rsid w:val="00EF338B"/>
    <w:rsid w:val="00EF52A5"/>
    <w:rsid w:val="00EF52D8"/>
    <w:rsid w:val="00F00373"/>
    <w:rsid w:val="00F00573"/>
    <w:rsid w:val="00F02120"/>
    <w:rsid w:val="00F026A6"/>
    <w:rsid w:val="00F02CCD"/>
    <w:rsid w:val="00F035C3"/>
    <w:rsid w:val="00F06929"/>
    <w:rsid w:val="00F071FC"/>
    <w:rsid w:val="00F1171F"/>
    <w:rsid w:val="00F11859"/>
    <w:rsid w:val="00F12934"/>
    <w:rsid w:val="00F12F15"/>
    <w:rsid w:val="00F132A0"/>
    <w:rsid w:val="00F13B4B"/>
    <w:rsid w:val="00F15C85"/>
    <w:rsid w:val="00F1667D"/>
    <w:rsid w:val="00F16F50"/>
    <w:rsid w:val="00F2021E"/>
    <w:rsid w:val="00F20912"/>
    <w:rsid w:val="00F21740"/>
    <w:rsid w:val="00F21786"/>
    <w:rsid w:val="00F2312E"/>
    <w:rsid w:val="00F23C21"/>
    <w:rsid w:val="00F23C2A"/>
    <w:rsid w:val="00F249D4"/>
    <w:rsid w:val="00F24E8B"/>
    <w:rsid w:val="00F2504E"/>
    <w:rsid w:val="00F31944"/>
    <w:rsid w:val="00F34D0E"/>
    <w:rsid w:val="00F34F82"/>
    <w:rsid w:val="00F358F4"/>
    <w:rsid w:val="00F36578"/>
    <w:rsid w:val="00F36BDC"/>
    <w:rsid w:val="00F3716D"/>
    <w:rsid w:val="00F37873"/>
    <w:rsid w:val="00F3792C"/>
    <w:rsid w:val="00F37A39"/>
    <w:rsid w:val="00F4061B"/>
    <w:rsid w:val="00F4125E"/>
    <w:rsid w:val="00F43BC2"/>
    <w:rsid w:val="00F4490A"/>
    <w:rsid w:val="00F46A8A"/>
    <w:rsid w:val="00F506E0"/>
    <w:rsid w:val="00F50894"/>
    <w:rsid w:val="00F50F18"/>
    <w:rsid w:val="00F50F1D"/>
    <w:rsid w:val="00F51F80"/>
    <w:rsid w:val="00F5205E"/>
    <w:rsid w:val="00F521B4"/>
    <w:rsid w:val="00F536B7"/>
    <w:rsid w:val="00F53E65"/>
    <w:rsid w:val="00F544F3"/>
    <w:rsid w:val="00F54E3D"/>
    <w:rsid w:val="00F55087"/>
    <w:rsid w:val="00F55520"/>
    <w:rsid w:val="00F56425"/>
    <w:rsid w:val="00F5672A"/>
    <w:rsid w:val="00F57140"/>
    <w:rsid w:val="00F577BD"/>
    <w:rsid w:val="00F57EA4"/>
    <w:rsid w:val="00F6193F"/>
    <w:rsid w:val="00F640D9"/>
    <w:rsid w:val="00F671E9"/>
    <w:rsid w:val="00F67E97"/>
    <w:rsid w:val="00F720A5"/>
    <w:rsid w:val="00F721DD"/>
    <w:rsid w:val="00F7317B"/>
    <w:rsid w:val="00F757AD"/>
    <w:rsid w:val="00F76648"/>
    <w:rsid w:val="00F76AA8"/>
    <w:rsid w:val="00F773F0"/>
    <w:rsid w:val="00F77991"/>
    <w:rsid w:val="00F81D17"/>
    <w:rsid w:val="00F81D72"/>
    <w:rsid w:val="00F82352"/>
    <w:rsid w:val="00F90237"/>
    <w:rsid w:val="00F9240C"/>
    <w:rsid w:val="00F92D17"/>
    <w:rsid w:val="00F92EF4"/>
    <w:rsid w:val="00F93B33"/>
    <w:rsid w:val="00F93DF1"/>
    <w:rsid w:val="00F956DD"/>
    <w:rsid w:val="00F96FB0"/>
    <w:rsid w:val="00F97746"/>
    <w:rsid w:val="00F97ED7"/>
    <w:rsid w:val="00FA1638"/>
    <w:rsid w:val="00FA42E5"/>
    <w:rsid w:val="00FA47BE"/>
    <w:rsid w:val="00FA4AB5"/>
    <w:rsid w:val="00FA7E5A"/>
    <w:rsid w:val="00FB21DC"/>
    <w:rsid w:val="00FB22DB"/>
    <w:rsid w:val="00FB4387"/>
    <w:rsid w:val="00FB45FE"/>
    <w:rsid w:val="00FB57D9"/>
    <w:rsid w:val="00FB5962"/>
    <w:rsid w:val="00FB6213"/>
    <w:rsid w:val="00FB65CE"/>
    <w:rsid w:val="00FB6C20"/>
    <w:rsid w:val="00FB7976"/>
    <w:rsid w:val="00FC0F9A"/>
    <w:rsid w:val="00FC2846"/>
    <w:rsid w:val="00FC3401"/>
    <w:rsid w:val="00FC4899"/>
    <w:rsid w:val="00FC5543"/>
    <w:rsid w:val="00FC5E16"/>
    <w:rsid w:val="00FD0566"/>
    <w:rsid w:val="00FD09A1"/>
    <w:rsid w:val="00FD1035"/>
    <w:rsid w:val="00FD188B"/>
    <w:rsid w:val="00FD2289"/>
    <w:rsid w:val="00FD34CC"/>
    <w:rsid w:val="00FD4496"/>
    <w:rsid w:val="00FD485A"/>
    <w:rsid w:val="00FD4B42"/>
    <w:rsid w:val="00FD5220"/>
    <w:rsid w:val="00FD587D"/>
    <w:rsid w:val="00FD59EC"/>
    <w:rsid w:val="00FE0476"/>
    <w:rsid w:val="00FE0637"/>
    <w:rsid w:val="00FE2E6F"/>
    <w:rsid w:val="00FE52EF"/>
    <w:rsid w:val="00FE6033"/>
    <w:rsid w:val="00FE6558"/>
    <w:rsid w:val="00FE684C"/>
    <w:rsid w:val="00FF033A"/>
    <w:rsid w:val="00FF0DFE"/>
    <w:rsid w:val="00FF15F2"/>
    <w:rsid w:val="00FF1787"/>
    <w:rsid w:val="00FF26A9"/>
    <w:rsid w:val="00FF278E"/>
    <w:rsid w:val="00FF29D2"/>
    <w:rsid w:val="00FF2B0B"/>
    <w:rsid w:val="00FF2DE8"/>
    <w:rsid w:val="00FF3F90"/>
    <w:rsid w:val="00FF47EC"/>
    <w:rsid w:val="00FF4F9B"/>
    <w:rsid w:val="00FF575A"/>
    <w:rsid w:val="00FF59B2"/>
    <w:rsid w:val="00FF5C04"/>
    <w:rsid w:val="00FF7136"/>
    <w:rsid w:val="00FF778A"/>
    <w:rsid w:val="00FF7E1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6C9D37"/>
  <w15:docId w15:val="{645EA9ED-24D3-4F85-B70C-C9D5895313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6F29"/>
    <w:pPr>
      <w:spacing w:after="240" w:line="230" w:lineRule="atLeast"/>
      <w:jc w:val="both"/>
    </w:pPr>
    <w:rPr>
      <w:rFonts w:ascii="Arial" w:hAnsi="Arial"/>
      <w:lang w:val="en-GB"/>
    </w:rPr>
  </w:style>
  <w:style w:type="paragraph" w:styleId="Heading1">
    <w:name w:val="heading 1"/>
    <w:basedOn w:val="Normal"/>
    <w:next w:val="Normal"/>
    <w:link w:val="Heading1Char"/>
    <w:qFormat/>
    <w:rsid w:val="002A4AA8"/>
    <w:pPr>
      <w:keepNext/>
      <w:numPr>
        <w:numId w:val="24"/>
      </w:numPr>
      <w:tabs>
        <w:tab w:val="left" w:pos="400"/>
        <w:tab w:val="left" w:pos="560"/>
      </w:tabs>
      <w:suppressAutoHyphens/>
      <w:spacing w:before="270" w:line="-270" w:lineRule="auto"/>
      <w:jc w:val="left"/>
      <w:outlineLvl w:val="0"/>
    </w:pPr>
    <w:rPr>
      <w:b/>
      <w:sz w:val="26"/>
    </w:rPr>
  </w:style>
  <w:style w:type="paragraph" w:styleId="Heading2">
    <w:name w:val="heading 2"/>
    <w:basedOn w:val="Heading1"/>
    <w:next w:val="Normal"/>
    <w:link w:val="Heading2Char"/>
    <w:qFormat/>
    <w:rsid w:val="00297868"/>
    <w:pPr>
      <w:numPr>
        <w:ilvl w:val="1"/>
      </w:numPr>
      <w:tabs>
        <w:tab w:val="clear" w:pos="400"/>
        <w:tab w:val="clear" w:pos="560"/>
        <w:tab w:val="left" w:pos="540"/>
        <w:tab w:val="left" w:pos="700"/>
      </w:tabs>
      <w:spacing w:before="60" w:line="-250" w:lineRule="auto"/>
      <w:outlineLvl w:val="1"/>
    </w:pPr>
    <w:rPr>
      <w:b w:val="0"/>
      <w:sz w:val="24"/>
    </w:rPr>
  </w:style>
  <w:style w:type="paragraph" w:styleId="Heading3">
    <w:name w:val="heading 3"/>
    <w:basedOn w:val="Heading1"/>
    <w:next w:val="Normal"/>
    <w:qFormat/>
    <w:rsid w:val="001A1223"/>
    <w:pPr>
      <w:numPr>
        <w:ilvl w:val="2"/>
      </w:numPr>
      <w:tabs>
        <w:tab w:val="clear" w:pos="400"/>
        <w:tab w:val="clear" w:pos="560"/>
        <w:tab w:val="left" w:pos="660"/>
        <w:tab w:val="left" w:pos="880"/>
      </w:tabs>
      <w:spacing w:before="60" w:line="-230" w:lineRule="auto"/>
      <w:outlineLvl w:val="2"/>
    </w:pPr>
    <w:rPr>
      <w:b w:val="0"/>
      <w:sz w:val="22"/>
    </w:rPr>
  </w:style>
  <w:style w:type="paragraph" w:styleId="Heading4">
    <w:name w:val="heading 4"/>
    <w:basedOn w:val="Heading3"/>
    <w:next w:val="Normal"/>
    <w:qFormat/>
    <w:pPr>
      <w:numPr>
        <w:ilvl w:val="3"/>
      </w:numPr>
      <w:tabs>
        <w:tab w:val="clear" w:pos="660"/>
        <w:tab w:val="clear" w:pos="880"/>
        <w:tab w:val="left" w:pos="940"/>
        <w:tab w:val="left" w:pos="1140"/>
        <w:tab w:val="left" w:pos="1360"/>
      </w:tabs>
      <w:outlineLvl w:val="3"/>
    </w:pPr>
  </w:style>
  <w:style w:type="paragraph" w:styleId="Heading5">
    <w:name w:val="heading 5"/>
    <w:basedOn w:val="Heading4"/>
    <w:next w:val="Normal"/>
    <w:qFormat/>
    <w:pPr>
      <w:numPr>
        <w:ilvl w:val="4"/>
      </w:numPr>
      <w:tabs>
        <w:tab w:val="clear" w:pos="940"/>
        <w:tab w:val="clear" w:pos="1140"/>
        <w:tab w:val="clear" w:pos="1360"/>
        <w:tab w:val="left" w:pos="1080"/>
      </w:tabs>
      <w:outlineLvl w:val="4"/>
    </w:pPr>
  </w:style>
  <w:style w:type="paragraph" w:styleId="Heading6">
    <w:name w:val="heading 6"/>
    <w:basedOn w:val="Heading5"/>
    <w:next w:val="Normal"/>
    <w:qFormat/>
    <w:pPr>
      <w:numPr>
        <w:ilvl w:val="5"/>
      </w:numPr>
      <w:tabs>
        <w:tab w:val="clear" w:pos="1080"/>
        <w:tab w:val="left" w:pos="1440"/>
      </w:tabs>
      <w:outlineLvl w:val="5"/>
    </w:pPr>
  </w:style>
  <w:style w:type="paragraph" w:styleId="Heading7">
    <w:name w:val="heading 7"/>
    <w:basedOn w:val="Heading6"/>
    <w:next w:val="Normal"/>
    <w:qFormat/>
    <w:pPr>
      <w:numPr>
        <w:ilvl w:val="6"/>
      </w:numPr>
      <w:outlineLvl w:val="6"/>
    </w:pPr>
  </w:style>
  <w:style w:type="paragraph" w:styleId="Heading8">
    <w:name w:val="heading 8"/>
    <w:basedOn w:val="Heading6"/>
    <w:next w:val="Normal"/>
    <w:qFormat/>
    <w:pPr>
      <w:numPr>
        <w:ilvl w:val="7"/>
      </w:numPr>
      <w:tabs>
        <w:tab w:val="clear" w:pos="1440"/>
        <w:tab w:val="left" w:pos="1800"/>
      </w:tabs>
      <w:outlineLvl w:val="7"/>
    </w:pPr>
  </w:style>
  <w:style w:type="paragraph" w:styleId="Heading9">
    <w:name w:val="heading 9"/>
    <w:basedOn w:val="Heading6"/>
    <w:next w:val="Normal"/>
    <w:qFormat/>
    <w:pPr>
      <w:numPr>
        <w:ilvl w:val="8"/>
      </w:numPr>
      <w:tabs>
        <w:tab w:val="clear" w:pos="1440"/>
        <w:tab w:val="left" w:pos="1800"/>
      </w:tabs>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2">
    <w:name w:val="a2"/>
    <w:basedOn w:val="Heading2"/>
    <w:next w:val="Normal"/>
    <w:pPr>
      <w:tabs>
        <w:tab w:val="clear" w:pos="540"/>
        <w:tab w:val="clear" w:pos="700"/>
        <w:tab w:val="left" w:pos="500"/>
        <w:tab w:val="left" w:pos="720"/>
      </w:tabs>
      <w:spacing w:before="270" w:line="270" w:lineRule="exact"/>
    </w:pPr>
  </w:style>
  <w:style w:type="paragraph" w:customStyle="1" w:styleId="a3">
    <w:name w:val="a3"/>
    <w:basedOn w:val="Heading3"/>
    <w:next w:val="Normal"/>
    <w:pPr>
      <w:tabs>
        <w:tab w:val="clear" w:pos="660"/>
        <w:tab w:val="left" w:pos="640"/>
      </w:tabs>
      <w:spacing w:line="250" w:lineRule="exact"/>
    </w:pPr>
  </w:style>
  <w:style w:type="paragraph" w:customStyle="1" w:styleId="a4">
    <w:name w:val="a4"/>
    <w:basedOn w:val="Heading4"/>
    <w:next w:val="Normal"/>
    <w:pPr>
      <w:tabs>
        <w:tab w:val="clear" w:pos="940"/>
        <w:tab w:val="clear" w:pos="1140"/>
        <w:tab w:val="clear" w:pos="1360"/>
        <w:tab w:val="left" w:pos="879"/>
        <w:tab w:val="left" w:pos="1060"/>
      </w:tabs>
      <w:spacing w:line="230" w:lineRule="exact"/>
    </w:pPr>
  </w:style>
  <w:style w:type="paragraph" w:customStyle="1" w:styleId="a5">
    <w:name w:val="a5"/>
    <w:basedOn w:val="Heading5"/>
    <w:next w:val="Normal"/>
    <w:pPr>
      <w:tabs>
        <w:tab w:val="clear" w:pos="1080"/>
        <w:tab w:val="left" w:pos="1140"/>
        <w:tab w:val="left" w:pos="1360"/>
      </w:tabs>
      <w:spacing w:line="230" w:lineRule="exact"/>
    </w:pPr>
  </w:style>
  <w:style w:type="paragraph" w:customStyle="1" w:styleId="a6">
    <w:name w:val="a6"/>
    <w:basedOn w:val="Heading6"/>
    <w:next w:val="Normal"/>
    <w:pPr>
      <w:tabs>
        <w:tab w:val="clear" w:pos="1440"/>
        <w:tab w:val="left" w:pos="1140"/>
        <w:tab w:val="left" w:pos="1360"/>
      </w:tabs>
      <w:spacing w:line="230" w:lineRule="exact"/>
    </w:pPr>
  </w:style>
  <w:style w:type="paragraph" w:customStyle="1" w:styleId="ANNEX">
    <w:name w:val="ANNEX"/>
    <w:basedOn w:val="Normal"/>
    <w:next w:val="Normal"/>
    <w:pPr>
      <w:keepNext/>
      <w:pageBreakBefore/>
      <w:spacing w:after="760" w:line="-310" w:lineRule="auto"/>
      <w:jc w:val="center"/>
    </w:pPr>
    <w:rPr>
      <w:b/>
      <w:sz w:val="28"/>
    </w:rPr>
  </w:style>
  <w:style w:type="character" w:styleId="FootnoteReference">
    <w:name w:val="footnote reference"/>
    <w:basedOn w:val="DefaultParagraphFont"/>
    <w:semiHidden/>
    <w:rPr>
      <w:position w:val="6"/>
      <w:sz w:val="16"/>
      <w:vertAlign w:val="baseline"/>
    </w:rPr>
  </w:style>
  <w:style w:type="paragraph" w:customStyle="1" w:styleId="Bibliography1">
    <w:name w:val="Bibliography1"/>
    <w:basedOn w:val="Normal"/>
    <w:pPr>
      <w:tabs>
        <w:tab w:val="left" w:pos="660"/>
      </w:tabs>
      <w:ind w:left="658" w:hanging="658"/>
    </w:pPr>
  </w:style>
  <w:style w:type="paragraph" w:styleId="BodyText">
    <w:name w:val="Body Text"/>
    <w:basedOn w:val="Normal"/>
    <w:semiHidden/>
    <w:pPr>
      <w:spacing w:before="60" w:after="60" w:line="210" w:lineRule="atLeast"/>
    </w:pPr>
    <w:rPr>
      <w:sz w:val="18"/>
    </w:rPr>
  </w:style>
  <w:style w:type="paragraph" w:styleId="BodyText2">
    <w:name w:val="Body Text 2"/>
    <w:basedOn w:val="Normal"/>
    <w:semiHidden/>
    <w:pPr>
      <w:spacing w:before="60" w:after="60" w:line="190" w:lineRule="atLeast"/>
    </w:pPr>
    <w:rPr>
      <w:sz w:val="16"/>
    </w:rPr>
  </w:style>
  <w:style w:type="paragraph" w:styleId="BodyText3">
    <w:name w:val="Body Text 3"/>
    <w:basedOn w:val="Normal"/>
    <w:semiHidden/>
    <w:pPr>
      <w:spacing w:before="60" w:after="60" w:line="170" w:lineRule="atLeast"/>
    </w:pPr>
    <w:rPr>
      <w:sz w:val="14"/>
    </w:rPr>
  </w:style>
  <w:style w:type="paragraph" w:customStyle="1" w:styleId="Definition">
    <w:name w:val="Definition"/>
    <w:basedOn w:val="Normal"/>
    <w:next w:val="Normal"/>
  </w:style>
  <w:style w:type="character" w:customStyle="1" w:styleId="Defterms">
    <w:name w:val="Defterms"/>
    <w:basedOn w:val="DefaultParagraphFont"/>
    <w:rPr>
      <w:color w:val="auto"/>
    </w:rPr>
  </w:style>
  <w:style w:type="paragraph" w:styleId="Header">
    <w:name w:val="header"/>
    <w:basedOn w:val="Normal"/>
    <w:link w:val="HeaderChar"/>
    <w:pPr>
      <w:spacing w:after="740" w:line="-220" w:lineRule="auto"/>
    </w:pPr>
    <w:rPr>
      <w:b/>
      <w:sz w:val="22"/>
    </w:rPr>
  </w:style>
  <w:style w:type="paragraph" w:customStyle="1" w:styleId="Example">
    <w:name w:val="Example"/>
    <w:basedOn w:val="Normal"/>
    <w:next w:val="Normal"/>
    <w:pPr>
      <w:tabs>
        <w:tab w:val="left" w:pos="1360"/>
      </w:tabs>
      <w:spacing w:line="210" w:lineRule="atLeast"/>
    </w:pPr>
    <w:rPr>
      <w:sz w:val="18"/>
    </w:rPr>
  </w:style>
  <w:style w:type="paragraph" w:customStyle="1" w:styleId="Figurefootnote">
    <w:name w:val="Figure footnote"/>
    <w:basedOn w:val="Normal"/>
    <w:pPr>
      <w:keepNext/>
      <w:tabs>
        <w:tab w:val="left" w:pos="340"/>
      </w:tabs>
      <w:spacing w:after="60" w:line="210" w:lineRule="atLeast"/>
    </w:pPr>
    <w:rPr>
      <w:sz w:val="18"/>
    </w:rPr>
  </w:style>
  <w:style w:type="paragraph" w:customStyle="1" w:styleId="Figuretitle">
    <w:name w:val="Figure title"/>
    <w:basedOn w:val="Normal"/>
    <w:next w:val="Normal"/>
    <w:pPr>
      <w:suppressAutoHyphens/>
      <w:spacing w:before="220" w:after="220"/>
      <w:jc w:val="center"/>
    </w:pPr>
    <w:rPr>
      <w:b/>
    </w:rPr>
  </w:style>
  <w:style w:type="paragraph" w:customStyle="1" w:styleId="Foreword">
    <w:name w:val="Foreword"/>
    <w:basedOn w:val="Normal"/>
    <w:next w:val="Normal"/>
    <w:rPr>
      <w:color w:val="0000FF"/>
    </w:rPr>
  </w:style>
  <w:style w:type="paragraph" w:customStyle="1" w:styleId="Formula">
    <w:name w:val="Formula"/>
    <w:basedOn w:val="Normal"/>
    <w:next w:val="Normal"/>
    <w:pPr>
      <w:tabs>
        <w:tab w:val="right" w:pos="9752"/>
      </w:tabs>
      <w:spacing w:after="220"/>
      <w:ind w:left="403"/>
      <w:jc w:val="left"/>
    </w:pPr>
  </w:style>
  <w:style w:type="paragraph" w:styleId="Index1">
    <w:name w:val="index 1"/>
    <w:basedOn w:val="Normal"/>
    <w:semiHidden/>
    <w:pPr>
      <w:spacing w:after="0" w:line="210" w:lineRule="atLeast"/>
      <w:ind w:left="340" w:hanging="340"/>
      <w:jc w:val="left"/>
    </w:pPr>
    <w:rPr>
      <w:b/>
      <w:sz w:val="18"/>
    </w:rPr>
  </w:style>
  <w:style w:type="paragraph" w:customStyle="1" w:styleId="Introduction">
    <w:name w:val="Introduction"/>
    <w:basedOn w:val="Normal"/>
    <w:next w:val="Normal"/>
    <w:pPr>
      <w:keepNext/>
      <w:pageBreakBefore/>
      <w:tabs>
        <w:tab w:val="left" w:pos="400"/>
      </w:tabs>
      <w:suppressAutoHyphens/>
      <w:spacing w:before="960" w:after="310" w:line="310" w:lineRule="exact"/>
      <w:jc w:val="left"/>
    </w:pPr>
    <w:rPr>
      <w:b/>
      <w:sz w:val="28"/>
    </w:rPr>
  </w:style>
  <w:style w:type="paragraph" w:styleId="ListNumber">
    <w:name w:val="List Number"/>
    <w:basedOn w:val="Normal"/>
    <w:semiHidden/>
    <w:pPr>
      <w:tabs>
        <w:tab w:val="left" w:pos="400"/>
      </w:tabs>
      <w:ind w:left="400" w:hanging="400"/>
    </w:pPr>
  </w:style>
  <w:style w:type="paragraph" w:styleId="ListNumber2">
    <w:name w:val="List Number 2"/>
    <w:basedOn w:val="Normal"/>
    <w:semiHidden/>
    <w:pPr>
      <w:tabs>
        <w:tab w:val="left" w:pos="800"/>
      </w:tabs>
      <w:ind w:left="800" w:hanging="400"/>
    </w:pPr>
  </w:style>
  <w:style w:type="paragraph" w:styleId="ListNumber3">
    <w:name w:val="List Number 3"/>
    <w:basedOn w:val="Normal"/>
    <w:semiHidden/>
    <w:pPr>
      <w:tabs>
        <w:tab w:val="left" w:pos="1200"/>
      </w:tabs>
      <w:ind w:left="1200" w:hanging="400"/>
    </w:pPr>
  </w:style>
  <w:style w:type="paragraph" w:styleId="ListNumber4">
    <w:name w:val="List Number 4"/>
    <w:basedOn w:val="Normal"/>
    <w:semiHidden/>
    <w:pPr>
      <w:tabs>
        <w:tab w:val="left" w:pos="1600"/>
      </w:tabs>
      <w:ind w:left="1600" w:hanging="400"/>
    </w:pPr>
  </w:style>
  <w:style w:type="paragraph" w:styleId="ListContinue">
    <w:name w:val="List Continue"/>
    <w:basedOn w:val="Normal"/>
    <w:semiHidden/>
    <w:pPr>
      <w:tabs>
        <w:tab w:val="left" w:pos="400"/>
      </w:tabs>
      <w:ind w:left="400" w:hanging="400"/>
    </w:pPr>
  </w:style>
  <w:style w:type="paragraph" w:styleId="ListContinue2">
    <w:name w:val="List Continue 2"/>
    <w:basedOn w:val="ListContinue"/>
    <w:semiHidden/>
    <w:pPr>
      <w:tabs>
        <w:tab w:val="clear" w:pos="400"/>
        <w:tab w:val="left" w:pos="800"/>
      </w:tabs>
      <w:ind w:left="800"/>
    </w:pPr>
  </w:style>
  <w:style w:type="paragraph" w:styleId="ListContinue3">
    <w:name w:val="List Continue 3"/>
    <w:basedOn w:val="ListContinue"/>
    <w:semiHidden/>
    <w:pPr>
      <w:tabs>
        <w:tab w:val="clear" w:pos="400"/>
        <w:tab w:val="left" w:pos="1200"/>
      </w:tabs>
      <w:ind w:left="1200"/>
    </w:pPr>
  </w:style>
  <w:style w:type="paragraph" w:styleId="ListContinue4">
    <w:name w:val="List Continue 4"/>
    <w:basedOn w:val="ListContinue"/>
    <w:semiHidden/>
    <w:pPr>
      <w:tabs>
        <w:tab w:val="clear" w:pos="400"/>
        <w:tab w:val="left" w:pos="1600"/>
      </w:tabs>
      <w:ind w:left="1600"/>
    </w:pPr>
  </w:style>
  <w:style w:type="paragraph" w:customStyle="1" w:styleId="Note">
    <w:name w:val="Note"/>
    <w:basedOn w:val="Normal"/>
    <w:next w:val="Normal"/>
    <w:pPr>
      <w:tabs>
        <w:tab w:val="left" w:pos="960"/>
      </w:tabs>
      <w:spacing w:line="210" w:lineRule="atLeast"/>
    </w:pPr>
    <w:rPr>
      <w:sz w:val="18"/>
    </w:rPr>
  </w:style>
  <w:style w:type="paragraph" w:styleId="FootnoteText">
    <w:name w:val="footnote text"/>
    <w:basedOn w:val="Normal"/>
    <w:semiHidden/>
    <w:pPr>
      <w:tabs>
        <w:tab w:val="left" w:pos="340"/>
      </w:tabs>
      <w:spacing w:after="120" w:line="210" w:lineRule="atLeast"/>
    </w:pPr>
    <w:rPr>
      <w:sz w:val="18"/>
    </w:rPr>
  </w:style>
  <w:style w:type="character" w:styleId="PageNumber">
    <w:name w:val="page number"/>
    <w:basedOn w:val="DefaultParagraphFont"/>
    <w:semiHidden/>
  </w:style>
  <w:style w:type="paragraph" w:customStyle="1" w:styleId="p2">
    <w:name w:val="p2"/>
    <w:basedOn w:val="Normal"/>
    <w:next w:val="Normal"/>
    <w:pPr>
      <w:tabs>
        <w:tab w:val="left" w:pos="560"/>
      </w:tabs>
    </w:pPr>
  </w:style>
  <w:style w:type="paragraph" w:customStyle="1" w:styleId="p3">
    <w:name w:val="p3"/>
    <w:basedOn w:val="Normal"/>
    <w:next w:val="Normal"/>
    <w:pPr>
      <w:tabs>
        <w:tab w:val="left" w:pos="720"/>
      </w:tabs>
    </w:pPr>
  </w:style>
  <w:style w:type="paragraph" w:customStyle="1" w:styleId="p4">
    <w:name w:val="p4"/>
    <w:basedOn w:val="Normal"/>
    <w:next w:val="Normal"/>
    <w:pPr>
      <w:tabs>
        <w:tab w:val="left" w:pos="1100"/>
      </w:tabs>
    </w:pPr>
  </w:style>
  <w:style w:type="paragraph" w:customStyle="1" w:styleId="p5">
    <w:name w:val="p5"/>
    <w:basedOn w:val="Normal"/>
    <w:next w:val="Normal"/>
    <w:pPr>
      <w:tabs>
        <w:tab w:val="left" w:pos="1100"/>
      </w:tabs>
    </w:pPr>
  </w:style>
  <w:style w:type="paragraph" w:customStyle="1" w:styleId="p6">
    <w:name w:val="p6"/>
    <w:basedOn w:val="Normal"/>
    <w:next w:val="Normal"/>
    <w:pPr>
      <w:tabs>
        <w:tab w:val="left" w:pos="1440"/>
      </w:tabs>
    </w:pPr>
  </w:style>
  <w:style w:type="paragraph" w:styleId="Footer">
    <w:name w:val="footer"/>
    <w:basedOn w:val="Normal"/>
    <w:link w:val="FooterChar"/>
    <w:uiPriority w:val="99"/>
    <w:pPr>
      <w:spacing w:after="0" w:line="-220" w:lineRule="auto"/>
    </w:pPr>
  </w:style>
  <w:style w:type="paragraph" w:customStyle="1" w:styleId="RefNorm">
    <w:name w:val="RefNorm"/>
    <w:basedOn w:val="Normal"/>
    <w:next w:val="Normal"/>
  </w:style>
  <w:style w:type="paragraph" w:customStyle="1" w:styleId="Special">
    <w:name w:val="Special"/>
    <w:basedOn w:val="Normal"/>
    <w:next w:val="Normal"/>
  </w:style>
  <w:style w:type="paragraph" w:customStyle="1" w:styleId="Tablefootnote">
    <w:name w:val="Table footnote"/>
    <w:basedOn w:val="Normal"/>
    <w:pPr>
      <w:tabs>
        <w:tab w:val="left" w:pos="340"/>
      </w:tabs>
      <w:spacing w:before="60" w:after="60" w:line="190" w:lineRule="atLeast"/>
    </w:pPr>
    <w:rPr>
      <w:sz w:val="16"/>
    </w:rPr>
  </w:style>
  <w:style w:type="paragraph" w:customStyle="1" w:styleId="Tabletitle">
    <w:name w:val="Table title"/>
    <w:basedOn w:val="Normal"/>
    <w:next w:val="Normal"/>
    <w:pPr>
      <w:keepNext/>
      <w:suppressAutoHyphens/>
      <w:spacing w:before="120" w:after="120" w:line="-230" w:lineRule="auto"/>
      <w:jc w:val="center"/>
    </w:pPr>
    <w:rPr>
      <w:b/>
    </w:rPr>
  </w:style>
  <w:style w:type="character" w:customStyle="1" w:styleId="TableFootNoteXref">
    <w:name w:val="TableFootNoteXref"/>
    <w:rPr>
      <w:noProof/>
      <w:position w:val="6"/>
      <w:sz w:val="14"/>
      <w:lang w:val="fr-FR"/>
    </w:rPr>
  </w:style>
  <w:style w:type="paragraph" w:customStyle="1" w:styleId="Terms">
    <w:name w:val="Term(s)"/>
    <w:basedOn w:val="Normal"/>
    <w:next w:val="Definition"/>
    <w:pPr>
      <w:keepNext/>
      <w:suppressAutoHyphens/>
      <w:spacing w:after="0"/>
      <w:jc w:val="left"/>
    </w:pPr>
    <w:rPr>
      <w:b/>
    </w:rPr>
  </w:style>
  <w:style w:type="paragraph" w:customStyle="1" w:styleId="TermNum">
    <w:name w:val="TermNum"/>
    <w:basedOn w:val="Normal"/>
    <w:next w:val="Terms"/>
    <w:pPr>
      <w:keepNext/>
      <w:spacing w:after="0"/>
    </w:pPr>
    <w:rPr>
      <w:b/>
    </w:rPr>
  </w:style>
  <w:style w:type="paragraph" w:styleId="IndexHeading">
    <w:name w:val="index heading"/>
    <w:basedOn w:val="Normal"/>
    <w:next w:val="Index1"/>
    <w:semiHidden/>
    <w:pPr>
      <w:keepNext/>
      <w:spacing w:before="480" w:after="210"/>
      <w:jc w:val="center"/>
    </w:pPr>
  </w:style>
  <w:style w:type="paragraph" w:styleId="TOC1">
    <w:name w:val="toc 1"/>
    <w:basedOn w:val="Normal"/>
    <w:next w:val="Normal"/>
    <w:uiPriority w:val="39"/>
    <w:pPr>
      <w:tabs>
        <w:tab w:val="left" w:pos="720"/>
        <w:tab w:val="right" w:leader="dot" w:pos="9752"/>
      </w:tabs>
      <w:suppressAutoHyphens/>
      <w:spacing w:before="120" w:after="0"/>
      <w:ind w:left="720" w:right="500" w:hanging="720"/>
      <w:jc w:val="left"/>
    </w:pPr>
    <w:rPr>
      <w:b/>
      <w:noProof/>
    </w:rPr>
  </w:style>
  <w:style w:type="paragraph" w:styleId="TOC2">
    <w:name w:val="toc 2"/>
    <w:basedOn w:val="TOC1"/>
    <w:next w:val="Normal"/>
    <w:uiPriority w:val="39"/>
    <w:pPr>
      <w:spacing w:before="0"/>
    </w:pPr>
  </w:style>
  <w:style w:type="paragraph" w:styleId="TOC3">
    <w:name w:val="toc 3"/>
    <w:basedOn w:val="TOC2"/>
    <w:next w:val="Normal"/>
    <w:uiPriority w:val="39"/>
  </w:style>
  <w:style w:type="paragraph" w:styleId="TOC4">
    <w:name w:val="toc 4"/>
    <w:basedOn w:val="TOC2"/>
    <w:next w:val="Normal"/>
    <w:semiHidden/>
    <w:pPr>
      <w:tabs>
        <w:tab w:val="clear" w:pos="720"/>
        <w:tab w:val="left" w:pos="1140"/>
      </w:tabs>
      <w:ind w:left="1140" w:hanging="1140"/>
    </w:pPr>
    <w:rPr>
      <w:noProof w:val="0"/>
    </w:rPr>
  </w:style>
  <w:style w:type="paragraph" w:styleId="TOC5">
    <w:name w:val="toc 5"/>
    <w:basedOn w:val="TOC4"/>
    <w:next w:val="Normal"/>
    <w:semiHidden/>
  </w:style>
  <w:style w:type="paragraph" w:styleId="TOC6">
    <w:name w:val="toc 6"/>
    <w:basedOn w:val="TOC4"/>
    <w:next w:val="Normal"/>
    <w:semiHidden/>
    <w:pPr>
      <w:tabs>
        <w:tab w:val="clear" w:pos="1140"/>
        <w:tab w:val="left" w:pos="1440"/>
      </w:tabs>
      <w:ind w:left="1440" w:hanging="1440"/>
    </w:pPr>
  </w:style>
  <w:style w:type="paragraph" w:styleId="TOC9">
    <w:name w:val="toc 9"/>
    <w:basedOn w:val="TOC1"/>
    <w:next w:val="Normal"/>
    <w:semiHidden/>
    <w:pPr>
      <w:tabs>
        <w:tab w:val="clear" w:pos="720"/>
      </w:tabs>
      <w:ind w:left="0" w:firstLine="0"/>
    </w:pPr>
  </w:style>
  <w:style w:type="paragraph" w:customStyle="1" w:styleId="zzBiblio">
    <w:name w:val="zzBiblio"/>
    <w:basedOn w:val="Normal"/>
    <w:next w:val="Bibliography1"/>
    <w:pPr>
      <w:pageBreakBefore/>
      <w:spacing w:after="760" w:line="-310" w:lineRule="auto"/>
      <w:jc w:val="center"/>
    </w:pPr>
    <w:rPr>
      <w:b/>
      <w:sz w:val="28"/>
    </w:rPr>
  </w:style>
  <w:style w:type="paragraph" w:customStyle="1" w:styleId="zzContents">
    <w:name w:val="zzContents"/>
    <w:basedOn w:val="Introduction"/>
    <w:next w:val="TOC1"/>
  </w:style>
  <w:style w:type="paragraph" w:customStyle="1" w:styleId="zzCopyright">
    <w:name w:val="zzCopyright"/>
    <w:basedOn w:val="Normal"/>
    <w:next w:val="Normal"/>
    <w:pPr>
      <w:pBdr>
        <w:top w:val="single" w:sz="4" w:space="1" w:color="0000FF"/>
        <w:left w:val="single" w:sz="4" w:space="4" w:color="0000FF"/>
        <w:bottom w:val="single" w:sz="4" w:space="1" w:color="0000FF"/>
        <w:right w:val="single" w:sz="4" w:space="4" w:color="0000FF"/>
      </w:pBdr>
      <w:tabs>
        <w:tab w:val="left" w:pos="514"/>
        <w:tab w:val="left" w:pos="9623"/>
      </w:tabs>
      <w:ind w:left="284" w:right="284"/>
    </w:pPr>
    <w:rPr>
      <w:color w:val="0000FF"/>
    </w:rPr>
  </w:style>
  <w:style w:type="paragraph" w:customStyle="1" w:styleId="zzCover">
    <w:name w:val="zzCover"/>
    <w:basedOn w:val="Normal"/>
    <w:pPr>
      <w:spacing w:after="220"/>
      <w:jc w:val="right"/>
    </w:pPr>
    <w:rPr>
      <w:b/>
      <w:color w:val="000000"/>
      <w:sz w:val="24"/>
    </w:rPr>
  </w:style>
  <w:style w:type="paragraph" w:customStyle="1" w:styleId="zzForeword">
    <w:name w:val="zzForeword"/>
    <w:basedOn w:val="Introduction"/>
    <w:next w:val="Normal"/>
    <w:pPr>
      <w:tabs>
        <w:tab w:val="clear" w:pos="400"/>
      </w:tabs>
    </w:pPr>
    <w:rPr>
      <w:color w:val="0000FF"/>
    </w:rPr>
  </w:style>
  <w:style w:type="paragraph" w:customStyle="1" w:styleId="zzHelp">
    <w:name w:val="zzHelp"/>
    <w:basedOn w:val="Normal"/>
    <w:rPr>
      <w:color w:val="008000"/>
    </w:rPr>
  </w:style>
  <w:style w:type="paragraph" w:customStyle="1" w:styleId="zzIndex">
    <w:name w:val="zzIndex"/>
    <w:basedOn w:val="zzBiblio"/>
    <w:next w:val="IndexHeading"/>
    <w:pPr>
      <w:spacing w:line="310" w:lineRule="exact"/>
    </w:pPr>
  </w:style>
  <w:style w:type="paragraph" w:customStyle="1" w:styleId="zzSTDTitle">
    <w:name w:val="zzSTDTitle"/>
    <w:basedOn w:val="Normal"/>
    <w:next w:val="Normal"/>
    <w:pPr>
      <w:suppressAutoHyphens/>
      <w:spacing w:before="400" w:after="760" w:line="-350" w:lineRule="auto"/>
      <w:jc w:val="left"/>
    </w:pPr>
    <w:rPr>
      <w:b/>
      <w:color w:val="0000FF"/>
      <w:sz w:val="32"/>
    </w:rPr>
  </w:style>
  <w:style w:type="character" w:customStyle="1" w:styleId="ExtXref">
    <w:name w:val="ExtXref"/>
    <w:basedOn w:val="DefaultParagraphFont"/>
    <w:rPr>
      <w:color w:val="auto"/>
    </w:rPr>
  </w:style>
  <w:style w:type="paragraph" w:customStyle="1" w:styleId="BodyText4">
    <w:name w:val="Body Text 4"/>
    <w:basedOn w:val="Normal"/>
    <w:pPr>
      <w:spacing w:before="60" w:after="60"/>
    </w:pPr>
  </w:style>
  <w:style w:type="paragraph" w:customStyle="1" w:styleId="dl">
    <w:name w:val="dl"/>
    <w:basedOn w:val="Normal"/>
    <w:pPr>
      <w:ind w:left="800" w:hanging="400"/>
    </w:pPr>
  </w:style>
  <w:style w:type="character" w:customStyle="1" w:styleId="MTEquationSection">
    <w:name w:val="MTEquationSection"/>
    <w:basedOn w:val="DefaultParagraphFont"/>
    <w:rPr>
      <w:vanish/>
      <w:color w:val="FF0000"/>
    </w:rPr>
  </w:style>
  <w:style w:type="paragraph" w:customStyle="1" w:styleId="Tabletext9">
    <w:name w:val="Table text (9)"/>
    <w:basedOn w:val="Normal"/>
    <w:pPr>
      <w:spacing w:before="60" w:after="60" w:line="210" w:lineRule="atLeast"/>
    </w:pPr>
    <w:rPr>
      <w:sz w:val="18"/>
    </w:r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character" w:styleId="Hyperlink">
    <w:name w:val="Hyperlink"/>
    <w:basedOn w:val="DefaultParagraphFont"/>
    <w:uiPriority w:val="99"/>
    <w:rPr>
      <w:color w:val="0000FF"/>
      <w:u w:val="single"/>
    </w:rPr>
  </w:style>
  <w:style w:type="paragraph" w:customStyle="1" w:styleId="Tabletext8">
    <w:name w:val="Table text (8)"/>
    <w:basedOn w:val="Tabletext9"/>
    <w:pPr>
      <w:spacing w:line="190" w:lineRule="atLeast"/>
    </w:pPr>
    <w:rPr>
      <w:sz w:val="16"/>
    </w:rPr>
  </w:style>
  <w:style w:type="paragraph" w:customStyle="1" w:styleId="Tabletext7">
    <w:name w:val="Table text (7)"/>
    <w:basedOn w:val="Tabletext9"/>
    <w:pPr>
      <w:spacing w:line="170" w:lineRule="atLeast"/>
    </w:pPr>
    <w:rPr>
      <w:sz w:val="14"/>
    </w:rPr>
  </w:style>
  <w:style w:type="paragraph" w:customStyle="1" w:styleId="Tabletext10">
    <w:name w:val="Table text (10)"/>
    <w:basedOn w:val="Tabletext9"/>
    <w:pPr>
      <w:spacing w:line="230" w:lineRule="atLeast"/>
    </w:pPr>
    <w:rPr>
      <w:sz w:val="20"/>
    </w:rPr>
  </w:style>
  <w:style w:type="paragraph" w:styleId="NormalWeb">
    <w:name w:val="Normal (Web)"/>
    <w:basedOn w:val="Normal"/>
    <w:uiPriority w:val="99"/>
    <w:semiHidden/>
    <w:unhideWhenUsed/>
    <w:rsid w:val="00236261"/>
    <w:pPr>
      <w:spacing w:before="100" w:beforeAutospacing="1" w:after="100" w:afterAutospacing="1" w:line="240" w:lineRule="auto"/>
      <w:jc w:val="left"/>
    </w:pPr>
    <w:rPr>
      <w:rFonts w:ascii="Times New Roman" w:eastAsiaTheme="minorEastAsia" w:hAnsi="Times New Roman"/>
      <w:sz w:val="24"/>
      <w:szCs w:val="24"/>
      <w:lang w:val="en-MY" w:eastAsia="en-MY"/>
    </w:rPr>
  </w:style>
  <w:style w:type="paragraph" w:styleId="BalloonText">
    <w:name w:val="Balloon Text"/>
    <w:basedOn w:val="Normal"/>
    <w:link w:val="BalloonTextChar"/>
    <w:uiPriority w:val="99"/>
    <w:semiHidden/>
    <w:unhideWhenUsed/>
    <w:rsid w:val="00A772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728B"/>
    <w:rPr>
      <w:rFonts w:ascii="Tahoma" w:hAnsi="Tahoma" w:cs="Tahoma"/>
      <w:sz w:val="16"/>
      <w:szCs w:val="16"/>
      <w:lang w:val="en-GB"/>
    </w:rPr>
  </w:style>
  <w:style w:type="paragraph" w:styleId="ListParagraph">
    <w:name w:val="List Paragraph"/>
    <w:basedOn w:val="Normal"/>
    <w:uiPriority w:val="34"/>
    <w:qFormat/>
    <w:rsid w:val="001F594D"/>
    <w:pPr>
      <w:ind w:left="720"/>
      <w:contextualSpacing/>
    </w:pPr>
  </w:style>
  <w:style w:type="character" w:customStyle="1" w:styleId="Heading2Char">
    <w:name w:val="Heading 2 Char"/>
    <w:basedOn w:val="DefaultParagraphFont"/>
    <w:link w:val="Heading2"/>
    <w:rsid w:val="00297868"/>
    <w:rPr>
      <w:rFonts w:ascii="Arial" w:hAnsi="Arial"/>
      <w:sz w:val="24"/>
      <w:lang w:val="en-GB"/>
    </w:rPr>
  </w:style>
  <w:style w:type="character" w:customStyle="1" w:styleId="HeaderChar">
    <w:name w:val="Header Char"/>
    <w:basedOn w:val="DefaultParagraphFont"/>
    <w:link w:val="Header"/>
    <w:rsid w:val="00A63D12"/>
    <w:rPr>
      <w:rFonts w:ascii="Arial" w:hAnsi="Arial"/>
      <w:b/>
      <w:sz w:val="22"/>
      <w:lang w:val="en-GB"/>
    </w:rPr>
  </w:style>
  <w:style w:type="paragraph" w:styleId="BodyTextIndent">
    <w:name w:val="Body Text Indent"/>
    <w:basedOn w:val="Normal"/>
    <w:link w:val="BodyTextIndentChar"/>
    <w:uiPriority w:val="99"/>
    <w:unhideWhenUsed/>
    <w:rsid w:val="00690B91"/>
    <w:pPr>
      <w:spacing w:after="120"/>
      <w:ind w:left="283"/>
    </w:pPr>
  </w:style>
  <w:style w:type="character" w:customStyle="1" w:styleId="BodyTextIndentChar">
    <w:name w:val="Body Text Indent Char"/>
    <w:basedOn w:val="DefaultParagraphFont"/>
    <w:link w:val="BodyTextIndent"/>
    <w:uiPriority w:val="99"/>
    <w:rsid w:val="00690B91"/>
    <w:rPr>
      <w:rFonts w:ascii="Arial" w:hAnsi="Arial"/>
      <w:lang w:val="en-GB"/>
    </w:rPr>
  </w:style>
  <w:style w:type="paragraph" w:customStyle="1" w:styleId="paragraphsub">
    <w:name w:val="paragraph(sub)"/>
    <w:aliases w:val="aa"/>
    <w:basedOn w:val="Normal"/>
    <w:rsid w:val="008A45BA"/>
    <w:pPr>
      <w:tabs>
        <w:tab w:val="right" w:pos="1985"/>
      </w:tabs>
      <w:spacing w:before="40" w:after="0" w:line="260" w:lineRule="atLeast"/>
      <w:ind w:left="2098" w:hanging="2098"/>
      <w:jc w:val="left"/>
    </w:pPr>
    <w:rPr>
      <w:rFonts w:ascii="Times New Roman" w:hAnsi="Times New Roman"/>
      <w:sz w:val="22"/>
      <w:szCs w:val="24"/>
      <w:lang w:val="en-AU" w:eastAsia="en-AU"/>
    </w:rPr>
  </w:style>
  <w:style w:type="paragraph" w:customStyle="1" w:styleId="paragraph">
    <w:name w:val="paragraph"/>
    <w:aliases w:val="a"/>
    <w:basedOn w:val="Normal"/>
    <w:rsid w:val="00D9411D"/>
    <w:pPr>
      <w:tabs>
        <w:tab w:val="right" w:pos="1531"/>
      </w:tabs>
      <w:spacing w:before="40" w:after="0" w:line="260" w:lineRule="atLeast"/>
      <w:ind w:left="1644" w:hanging="1644"/>
      <w:jc w:val="left"/>
    </w:pPr>
    <w:rPr>
      <w:rFonts w:ascii="Times New Roman" w:hAnsi="Times New Roman"/>
      <w:sz w:val="22"/>
      <w:szCs w:val="24"/>
      <w:lang w:val="en-AU" w:eastAsia="en-AU"/>
    </w:rPr>
  </w:style>
  <w:style w:type="paragraph" w:styleId="TOCHeading">
    <w:name w:val="TOC Heading"/>
    <w:basedOn w:val="Heading1"/>
    <w:next w:val="Normal"/>
    <w:uiPriority w:val="39"/>
    <w:unhideWhenUsed/>
    <w:qFormat/>
    <w:rsid w:val="00B608FA"/>
    <w:pPr>
      <w:keepLines/>
      <w:tabs>
        <w:tab w:val="clear" w:pos="400"/>
        <w:tab w:val="clear" w:pos="560"/>
      </w:tabs>
      <w:suppressAutoHyphens w:val="0"/>
      <w:spacing w:before="480" w:after="0" w:line="276" w:lineRule="auto"/>
      <w:outlineLvl w:val="9"/>
    </w:pPr>
    <w:rPr>
      <w:rFonts w:asciiTheme="majorHAnsi" w:eastAsiaTheme="majorEastAsia" w:hAnsiTheme="majorHAnsi" w:cstheme="majorBidi"/>
      <w:bCs/>
      <w:color w:val="365F91" w:themeColor="accent1" w:themeShade="BF"/>
      <w:sz w:val="28"/>
      <w:szCs w:val="28"/>
      <w:lang w:val="en-US" w:eastAsia="ja-JP"/>
    </w:rPr>
  </w:style>
  <w:style w:type="character" w:styleId="CommentReference">
    <w:name w:val="annotation reference"/>
    <w:basedOn w:val="DefaultParagraphFont"/>
    <w:uiPriority w:val="99"/>
    <w:semiHidden/>
    <w:unhideWhenUsed/>
    <w:rsid w:val="006156EF"/>
    <w:rPr>
      <w:sz w:val="16"/>
      <w:szCs w:val="16"/>
    </w:rPr>
  </w:style>
  <w:style w:type="paragraph" w:styleId="CommentText">
    <w:name w:val="annotation text"/>
    <w:basedOn w:val="Normal"/>
    <w:link w:val="CommentTextChar"/>
    <w:uiPriority w:val="99"/>
    <w:semiHidden/>
    <w:unhideWhenUsed/>
    <w:rsid w:val="006156EF"/>
    <w:pPr>
      <w:spacing w:line="240" w:lineRule="auto"/>
    </w:pPr>
  </w:style>
  <w:style w:type="character" w:customStyle="1" w:styleId="CommentTextChar">
    <w:name w:val="Comment Text Char"/>
    <w:basedOn w:val="DefaultParagraphFont"/>
    <w:link w:val="CommentText"/>
    <w:uiPriority w:val="99"/>
    <w:semiHidden/>
    <w:rsid w:val="006156EF"/>
    <w:rPr>
      <w:rFonts w:ascii="Arial" w:hAnsi="Arial"/>
      <w:lang w:val="en-GB"/>
    </w:rPr>
  </w:style>
  <w:style w:type="paragraph" w:styleId="CommentSubject">
    <w:name w:val="annotation subject"/>
    <w:basedOn w:val="CommentText"/>
    <w:next w:val="CommentText"/>
    <w:link w:val="CommentSubjectChar"/>
    <w:uiPriority w:val="99"/>
    <w:semiHidden/>
    <w:unhideWhenUsed/>
    <w:rsid w:val="006156EF"/>
    <w:rPr>
      <w:b/>
      <w:bCs/>
    </w:rPr>
  </w:style>
  <w:style w:type="character" w:customStyle="1" w:styleId="CommentSubjectChar">
    <w:name w:val="Comment Subject Char"/>
    <w:basedOn w:val="CommentTextChar"/>
    <w:link w:val="CommentSubject"/>
    <w:uiPriority w:val="99"/>
    <w:semiHidden/>
    <w:rsid w:val="006156EF"/>
    <w:rPr>
      <w:rFonts w:ascii="Arial" w:hAnsi="Arial"/>
      <w:b/>
      <w:bCs/>
      <w:lang w:val="en-GB"/>
    </w:rPr>
  </w:style>
  <w:style w:type="paragraph" w:customStyle="1" w:styleId="Standard">
    <w:name w:val="Standard"/>
    <w:rsid w:val="009C51D7"/>
    <w:pPr>
      <w:suppressAutoHyphens/>
      <w:autoSpaceDN w:val="0"/>
      <w:spacing w:after="240" w:line="230" w:lineRule="atLeast"/>
      <w:jc w:val="both"/>
      <w:textAlignment w:val="baseline"/>
    </w:pPr>
    <w:rPr>
      <w:rFonts w:ascii="Arial" w:hAnsi="Arial"/>
      <w:kern w:val="3"/>
      <w:lang w:val="en-GB"/>
    </w:rPr>
  </w:style>
  <w:style w:type="numbering" w:customStyle="1" w:styleId="WWNum4">
    <w:name w:val="WWNum4"/>
    <w:basedOn w:val="NoList"/>
    <w:rsid w:val="009C51D7"/>
    <w:pPr>
      <w:numPr>
        <w:numId w:val="1"/>
      </w:numPr>
    </w:pPr>
  </w:style>
  <w:style w:type="numbering" w:customStyle="1" w:styleId="WWNum10">
    <w:name w:val="WWNum10"/>
    <w:basedOn w:val="NoList"/>
    <w:rsid w:val="009C51D7"/>
    <w:pPr>
      <w:numPr>
        <w:numId w:val="8"/>
      </w:numPr>
    </w:pPr>
  </w:style>
  <w:style w:type="numbering" w:customStyle="1" w:styleId="WWNum50">
    <w:name w:val="WWNum50"/>
    <w:basedOn w:val="NoList"/>
    <w:rsid w:val="009C51D7"/>
    <w:pPr>
      <w:numPr>
        <w:numId w:val="2"/>
      </w:numPr>
    </w:pPr>
  </w:style>
  <w:style w:type="numbering" w:customStyle="1" w:styleId="WWNum41">
    <w:name w:val="WWNum41"/>
    <w:basedOn w:val="NoList"/>
    <w:rsid w:val="009C51D7"/>
    <w:pPr>
      <w:numPr>
        <w:numId w:val="3"/>
      </w:numPr>
    </w:pPr>
  </w:style>
  <w:style w:type="numbering" w:customStyle="1" w:styleId="WWNum43">
    <w:name w:val="WWNum43"/>
    <w:basedOn w:val="NoList"/>
    <w:rsid w:val="009C51D7"/>
    <w:pPr>
      <w:numPr>
        <w:numId w:val="4"/>
      </w:numPr>
    </w:pPr>
  </w:style>
  <w:style w:type="numbering" w:customStyle="1" w:styleId="WWNum44">
    <w:name w:val="WWNum44"/>
    <w:basedOn w:val="NoList"/>
    <w:rsid w:val="009C51D7"/>
    <w:pPr>
      <w:numPr>
        <w:numId w:val="5"/>
      </w:numPr>
    </w:pPr>
  </w:style>
  <w:style w:type="numbering" w:customStyle="1" w:styleId="WWNum47">
    <w:name w:val="WWNum47"/>
    <w:basedOn w:val="NoList"/>
    <w:rsid w:val="009C51D7"/>
    <w:pPr>
      <w:numPr>
        <w:numId w:val="6"/>
      </w:numPr>
    </w:pPr>
  </w:style>
  <w:style w:type="numbering" w:customStyle="1" w:styleId="WWNum49">
    <w:name w:val="WWNum49"/>
    <w:basedOn w:val="NoList"/>
    <w:rsid w:val="009C51D7"/>
    <w:pPr>
      <w:numPr>
        <w:numId w:val="7"/>
      </w:numPr>
    </w:pPr>
  </w:style>
  <w:style w:type="paragraph" w:customStyle="1" w:styleId="Default">
    <w:name w:val="Default"/>
    <w:rsid w:val="00113A81"/>
    <w:pPr>
      <w:autoSpaceDE w:val="0"/>
      <w:autoSpaceDN w:val="0"/>
      <w:adjustRightInd w:val="0"/>
    </w:pPr>
    <w:rPr>
      <w:rFonts w:ascii="Arial" w:hAnsi="Arial" w:cs="Arial"/>
      <w:color w:val="000000"/>
      <w:sz w:val="24"/>
      <w:szCs w:val="24"/>
      <w:lang w:val="en-AU"/>
    </w:rPr>
  </w:style>
  <w:style w:type="numbering" w:customStyle="1" w:styleId="Style1">
    <w:name w:val="Style1"/>
    <w:uiPriority w:val="99"/>
    <w:rsid w:val="007D224D"/>
    <w:pPr>
      <w:numPr>
        <w:numId w:val="10"/>
      </w:numPr>
    </w:pPr>
  </w:style>
  <w:style w:type="character" w:customStyle="1" w:styleId="FooterChar">
    <w:name w:val="Footer Char"/>
    <w:basedOn w:val="DefaultParagraphFont"/>
    <w:link w:val="Footer"/>
    <w:uiPriority w:val="99"/>
    <w:rsid w:val="00D12DA4"/>
    <w:rPr>
      <w:rFonts w:ascii="Arial" w:hAnsi="Arial"/>
      <w:lang w:val="en-GB"/>
    </w:rPr>
  </w:style>
  <w:style w:type="paragraph" w:customStyle="1" w:styleId="Mainbodytext">
    <w:name w:val="Main body text"/>
    <w:basedOn w:val="Normal"/>
    <w:rsid w:val="00D12DA4"/>
    <w:pPr>
      <w:tabs>
        <w:tab w:val="left" w:pos="720"/>
      </w:tabs>
      <w:spacing w:after="0" w:line="360" w:lineRule="auto"/>
    </w:pPr>
    <w:rPr>
      <w:sz w:val="24"/>
      <w:szCs w:val="24"/>
    </w:rPr>
  </w:style>
  <w:style w:type="table" w:styleId="TableGrid">
    <w:name w:val="Table Grid"/>
    <w:basedOn w:val="TableNormal"/>
    <w:uiPriority w:val="39"/>
    <w:rsid w:val="00D12DA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84688C"/>
  </w:style>
  <w:style w:type="paragraph" w:styleId="Title">
    <w:name w:val="Title"/>
    <w:basedOn w:val="Normal"/>
    <w:next w:val="Normal"/>
    <w:link w:val="TitleChar"/>
    <w:uiPriority w:val="10"/>
    <w:rsid w:val="00991FB9"/>
    <w:pPr>
      <w:spacing w:after="60" w:line="240" w:lineRule="atLeast"/>
      <w:contextualSpacing/>
      <w:jc w:val="left"/>
    </w:pPr>
    <w:rPr>
      <w:rFonts w:asciiTheme="majorHAnsi" w:eastAsiaTheme="majorEastAsia" w:hAnsiTheme="majorHAnsi" w:cstheme="majorBidi"/>
      <w:color w:val="1F497D" w:themeColor="text2"/>
      <w:spacing w:val="5"/>
      <w:kern w:val="28"/>
      <w:sz w:val="52"/>
      <w:szCs w:val="52"/>
      <w:lang w:val="en-AU"/>
    </w:rPr>
  </w:style>
  <w:style w:type="character" w:customStyle="1" w:styleId="TitleChar">
    <w:name w:val="Title Char"/>
    <w:basedOn w:val="DefaultParagraphFont"/>
    <w:link w:val="Title"/>
    <w:uiPriority w:val="10"/>
    <w:rsid w:val="00991FB9"/>
    <w:rPr>
      <w:rFonts w:asciiTheme="majorHAnsi" w:eastAsiaTheme="majorEastAsia" w:hAnsiTheme="majorHAnsi" w:cstheme="majorBidi"/>
      <w:color w:val="1F497D" w:themeColor="text2"/>
      <w:spacing w:val="5"/>
      <w:kern w:val="28"/>
      <w:sz w:val="52"/>
      <w:szCs w:val="52"/>
      <w:lang w:val="en-AU"/>
    </w:rPr>
  </w:style>
  <w:style w:type="table" w:styleId="LightList-Accent1">
    <w:name w:val="Light List Accent 1"/>
    <w:basedOn w:val="TableNormal"/>
    <w:uiPriority w:val="61"/>
    <w:rsid w:val="002F7B02"/>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Emphasis">
    <w:name w:val="Emphasis"/>
    <w:uiPriority w:val="20"/>
    <w:qFormat/>
    <w:rsid w:val="004304BE"/>
    <w:rPr>
      <w:i/>
      <w:iCs/>
    </w:rPr>
  </w:style>
  <w:style w:type="character" w:customStyle="1" w:styleId="Heading1Char">
    <w:name w:val="Heading 1 Char"/>
    <w:basedOn w:val="DefaultParagraphFont"/>
    <w:link w:val="Heading1"/>
    <w:rsid w:val="00244CF5"/>
    <w:rPr>
      <w:rFonts w:ascii="Arial" w:hAnsi="Arial"/>
      <w:b/>
      <w:sz w:val="26"/>
      <w:lang w:val="en-GB"/>
    </w:rPr>
  </w:style>
  <w:style w:type="paragraph" w:styleId="Revision">
    <w:name w:val="Revision"/>
    <w:hidden/>
    <w:uiPriority w:val="99"/>
    <w:semiHidden/>
    <w:rsid w:val="00D82CAC"/>
    <w:rPr>
      <w:rFonts w:ascii="Arial" w:hAnsi="Arial"/>
      <w:lang w:val="en-GB"/>
    </w:rPr>
  </w:style>
  <w:style w:type="character" w:styleId="LineNumber">
    <w:name w:val="line number"/>
    <w:basedOn w:val="DefaultParagraphFont"/>
    <w:uiPriority w:val="99"/>
    <w:semiHidden/>
    <w:unhideWhenUsed/>
    <w:rsid w:val="00AD1E10"/>
  </w:style>
  <w:style w:type="paragraph" w:customStyle="1" w:styleId="CM27">
    <w:name w:val="CM27"/>
    <w:basedOn w:val="Default"/>
    <w:next w:val="Default"/>
    <w:uiPriority w:val="99"/>
    <w:rsid w:val="00647569"/>
    <w:pPr>
      <w:widowControl w:val="0"/>
    </w:pPr>
    <w:rPr>
      <w:rFonts w:ascii="Arial Black" w:hAnsi="Arial Black" w:cs="Times New Roman"/>
      <w:color w:val="auto"/>
      <w:lang w:val="en-US"/>
    </w:rPr>
  </w:style>
  <w:style w:type="paragraph" w:customStyle="1" w:styleId="Body">
    <w:name w:val="Body"/>
    <w:rsid w:val="00F50F18"/>
    <w:rPr>
      <w:rFonts w:ascii="Helvetica" w:eastAsia="Arial Unicode MS" w:hAnsi="Arial Unicode MS" w:cs="Arial Unicode MS"/>
      <w:color w:val="000000"/>
      <w:sz w:val="22"/>
      <w:szCs w:val="22"/>
    </w:rPr>
  </w:style>
  <w:style w:type="paragraph" w:customStyle="1" w:styleId="Heading">
    <w:name w:val="Heading"/>
    <w:next w:val="Body"/>
    <w:rsid w:val="00F50F18"/>
    <w:pPr>
      <w:outlineLvl w:val="0"/>
    </w:pPr>
    <w:rPr>
      <w:rFonts w:ascii="Helvetica" w:eastAsia="Arial Unicode MS" w:hAnsi="Arial Unicode MS" w:cs="Arial Unicode MS"/>
      <w:b/>
      <w:bCs/>
      <w:color w:val="000000"/>
      <w:sz w:val="36"/>
      <w:szCs w:val="36"/>
    </w:rPr>
  </w:style>
  <w:style w:type="paragraph" w:customStyle="1" w:styleId="SectionHeading">
    <w:name w:val="Section Heading"/>
    <w:rsid w:val="00F50F18"/>
    <w:pPr>
      <w:suppressAutoHyphens/>
      <w:jc w:val="center"/>
    </w:pPr>
    <w:rPr>
      <w:rFonts w:ascii="Tahoma" w:eastAsia="Arial Unicode MS" w:hAnsi="Arial Unicode MS" w:cs="Arial Unicode MS"/>
      <w:caps/>
      <w:color w:val="000000"/>
      <w:spacing w:val="10"/>
      <w:sz w:val="16"/>
      <w:szCs w:val="16"/>
      <w:u w:color="000000"/>
    </w:rPr>
  </w:style>
  <w:style w:type="numbering" w:customStyle="1" w:styleId="List0">
    <w:name w:val="List 0"/>
    <w:basedOn w:val="NoList"/>
    <w:rsid w:val="00B37F64"/>
    <w:pPr>
      <w:numPr>
        <w:numId w:val="11"/>
      </w:numPr>
    </w:pPr>
  </w:style>
  <w:style w:type="paragraph" w:customStyle="1" w:styleId="TableParagraph">
    <w:name w:val="Table Paragraph"/>
    <w:basedOn w:val="Normal"/>
    <w:uiPriority w:val="1"/>
    <w:qFormat/>
    <w:rsid w:val="00FC5543"/>
    <w:pPr>
      <w:widowControl w:val="0"/>
      <w:autoSpaceDE w:val="0"/>
      <w:autoSpaceDN w:val="0"/>
      <w:spacing w:after="0" w:line="240" w:lineRule="auto"/>
      <w:jc w:val="left"/>
    </w:pPr>
    <w:rPr>
      <w:rFonts w:eastAsia="Arial" w:cs="Arial"/>
      <w:sz w:val="22"/>
      <w:szCs w:val="22"/>
      <w:lang w:val="en-US"/>
    </w:rPr>
  </w:style>
  <w:style w:type="paragraph" w:customStyle="1" w:styleId="CM29">
    <w:name w:val="CM29"/>
    <w:basedOn w:val="Default"/>
    <w:next w:val="Default"/>
    <w:uiPriority w:val="99"/>
    <w:rsid w:val="00C06A5F"/>
    <w:pPr>
      <w:widowControl w:val="0"/>
    </w:pPr>
    <w:rPr>
      <w:rFonts w:ascii="Arial Black" w:hAnsi="Arial Black" w:cs="Times New Roman"/>
      <w:color w:val="auto"/>
      <w:lang w:val="en-US"/>
    </w:rPr>
  </w:style>
  <w:style w:type="paragraph" w:customStyle="1" w:styleId="FreeForm">
    <w:name w:val="Free Form"/>
    <w:rsid w:val="00A0334F"/>
    <w:rPr>
      <w:rFonts w:ascii="Helvetica" w:eastAsia="ヒラギノ角ゴ Pro W3" w:hAnsi="Helvetica"/>
      <w:color w:val="000000"/>
      <w:sz w:val="24"/>
    </w:rPr>
  </w:style>
  <w:style w:type="character" w:styleId="Strong">
    <w:name w:val="Strong"/>
    <w:basedOn w:val="DefaultParagraphFont"/>
    <w:uiPriority w:val="22"/>
    <w:qFormat/>
    <w:rsid w:val="00822DF3"/>
    <w:rPr>
      <w:b/>
      <w:bCs/>
    </w:rPr>
  </w:style>
  <w:style w:type="character" w:customStyle="1" w:styleId="UnresolvedMention1">
    <w:name w:val="Unresolved Mention1"/>
    <w:basedOn w:val="DefaultParagraphFont"/>
    <w:uiPriority w:val="99"/>
    <w:semiHidden/>
    <w:unhideWhenUsed/>
    <w:rsid w:val="00035415"/>
    <w:rPr>
      <w:color w:val="605E5C"/>
      <w:shd w:val="clear" w:color="auto" w:fill="E1DFDD"/>
    </w:rPr>
  </w:style>
  <w:style w:type="character" w:styleId="FollowedHyperlink">
    <w:name w:val="FollowedHyperlink"/>
    <w:basedOn w:val="DefaultParagraphFont"/>
    <w:uiPriority w:val="99"/>
    <w:semiHidden/>
    <w:unhideWhenUsed/>
    <w:rsid w:val="00035415"/>
    <w:rPr>
      <w:color w:val="800080" w:themeColor="followedHyperlink"/>
      <w:u w:val="single"/>
    </w:rPr>
  </w:style>
  <w:style w:type="character" w:customStyle="1" w:styleId="UnresolvedMention2">
    <w:name w:val="Unresolved Mention2"/>
    <w:basedOn w:val="DefaultParagraphFont"/>
    <w:uiPriority w:val="99"/>
    <w:semiHidden/>
    <w:unhideWhenUsed/>
    <w:rsid w:val="00BD3D67"/>
    <w:rPr>
      <w:color w:val="605E5C"/>
      <w:shd w:val="clear" w:color="auto" w:fill="E1DFDD"/>
    </w:rPr>
  </w:style>
  <w:style w:type="character" w:customStyle="1" w:styleId="UnresolvedMention3">
    <w:name w:val="Unresolved Mention3"/>
    <w:basedOn w:val="DefaultParagraphFont"/>
    <w:uiPriority w:val="99"/>
    <w:semiHidden/>
    <w:unhideWhenUsed/>
    <w:rsid w:val="00A268D2"/>
    <w:rPr>
      <w:color w:val="605E5C"/>
      <w:shd w:val="clear" w:color="auto" w:fill="E1DFDD"/>
    </w:rPr>
  </w:style>
  <w:style w:type="character" w:customStyle="1" w:styleId="UnresolvedMention">
    <w:name w:val="Unresolved Mention"/>
    <w:basedOn w:val="DefaultParagraphFont"/>
    <w:uiPriority w:val="99"/>
    <w:semiHidden/>
    <w:unhideWhenUsed/>
    <w:rsid w:val="00704A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2315">
      <w:bodyDiv w:val="1"/>
      <w:marLeft w:val="0"/>
      <w:marRight w:val="0"/>
      <w:marTop w:val="0"/>
      <w:marBottom w:val="0"/>
      <w:divBdr>
        <w:top w:val="none" w:sz="0" w:space="0" w:color="auto"/>
        <w:left w:val="none" w:sz="0" w:space="0" w:color="auto"/>
        <w:bottom w:val="none" w:sz="0" w:space="0" w:color="auto"/>
        <w:right w:val="none" w:sz="0" w:space="0" w:color="auto"/>
      </w:divBdr>
    </w:div>
    <w:div w:id="34043848">
      <w:bodyDiv w:val="1"/>
      <w:marLeft w:val="0"/>
      <w:marRight w:val="0"/>
      <w:marTop w:val="0"/>
      <w:marBottom w:val="0"/>
      <w:divBdr>
        <w:top w:val="none" w:sz="0" w:space="0" w:color="auto"/>
        <w:left w:val="none" w:sz="0" w:space="0" w:color="auto"/>
        <w:bottom w:val="none" w:sz="0" w:space="0" w:color="auto"/>
        <w:right w:val="none" w:sz="0" w:space="0" w:color="auto"/>
      </w:divBdr>
    </w:div>
    <w:div w:id="94595677">
      <w:bodyDiv w:val="1"/>
      <w:marLeft w:val="0"/>
      <w:marRight w:val="0"/>
      <w:marTop w:val="0"/>
      <w:marBottom w:val="0"/>
      <w:divBdr>
        <w:top w:val="none" w:sz="0" w:space="0" w:color="auto"/>
        <w:left w:val="none" w:sz="0" w:space="0" w:color="auto"/>
        <w:bottom w:val="none" w:sz="0" w:space="0" w:color="auto"/>
        <w:right w:val="none" w:sz="0" w:space="0" w:color="auto"/>
      </w:divBdr>
    </w:div>
    <w:div w:id="134221522">
      <w:bodyDiv w:val="1"/>
      <w:marLeft w:val="0"/>
      <w:marRight w:val="0"/>
      <w:marTop w:val="0"/>
      <w:marBottom w:val="0"/>
      <w:divBdr>
        <w:top w:val="none" w:sz="0" w:space="0" w:color="auto"/>
        <w:left w:val="none" w:sz="0" w:space="0" w:color="auto"/>
        <w:bottom w:val="none" w:sz="0" w:space="0" w:color="auto"/>
        <w:right w:val="none" w:sz="0" w:space="0" w:color="auto"/>
      </w:divBdr>
    </w:div>
    <w:div w:id="161899561">
      <w:bodyDiv w:val="1"/>
      <w:marLeft w:val="0"/>
      <w:marRight w:val="0"/>
      <w:marTop w:val="0"/>
      <w:marBottom w:val="0"/>
      <w:divBdr>
        <w:top w:val="none" w:sz="0" w:space="0" w:color="auto"/>
        <w:left w:val="none" w:sz="0" w:space="0" w:color="auto"/>
        <w:bottom w:val="none" w:sz="0" w:space="0" w:color="auto"/>
        <w:right w:val="none" w:sz="0" w:space="0" w:color="auto"/>
      </w:divBdr>
    </w:div>
    <w:div w:id="261645811">
      <w:bodyDiv w:val="1"/>
      <w:marLeft w:val="0"/>
      <w:marRight w:val="0"/>
      <w:marTop w:val="0"/>
      <w:marBottom w:val="0"/>
      <w:divBdr>
        <w:top w:val="none" w:sz="0" w:space="0" w:color="auto"/>
        <w:left w:val="none" w:sz="0" w:space="0" w:color="auto"/>
        <w:bottom w:val="none" w:sz="0" w:space="0" w:color="auto"/>
        <w:right w:val="none" w:sz="0" w:space="0" w:color="auto"/>
      </w:divBdr>
    </w:div>
    <w:div w:id="574752037">
      <w:bodyDiv w:val="1"/>
      <w:marLeft w:val="0"/>
      <w:marRight w:val="0"/>
      <w:marTop w:val="0"/>
      <w:marBottom w:val="0"/>
      <w:divBdr>
        <w:top w:val="none" w:sz="0" w:space="0" w:color="auto"/>
        <w:left w:val="none" w:sz="0" w:space="0" w:color="auto"/>
        <w:bottom w:val="none" w:sz="0" w:space="0" w:color="auto"/>
        <w:right w:val="none" w:sz="0" w:space="0" w:color="auto"/>
      </w:divBdr>
    </w:div>
    <w:div w:id="582109329">
      <w:bodyDiv w:val="1"/>
      <w:marLeft w:val="0"/>
      <w:marRight w:val="0"/>
      <w:marTop w:val="0"/>
      <w:marBottom w:val="0"/>
      <w:divBdr>
        <w:top w:val="none" w:sz="0" w:space="0" w:color="auto"/>
        <w:left w:val="none" w:sz="0" w:space="0" w:color="auto"/>
        <w:bottom w:val="none" w:sz="0" w:space="0" w:color="auto"/>
        <w:right w:val="none" w:sz="0" w:space="0" w:color="auto"/>
      </w:divBdr>
    </w:div>
    <w:div w:id="609432657">
      <w:bodyDiv w:val="1"/>
      <w:marLeft w:val="0"/>
      <w:marRight w:val="0"/>
      <w:marTop w:val="0"/>
      <w:marBottom w:val="0"/>
      <w:divBdr>
        <w:top w:val="none" w:sz="0" w:space="0" w:color="auto"/>
        <w:left w:val="none" w:sz="0" w:space="0" w:color="auto"/>
        <w:bottom w:val="none" w:sz="0" w:space="0" w:color="auto"/>
        <w:right w:val="none" w:sz="0" w:space="0" w:color="auto"/>
      </w:divBdr>
    </w:div>
    <w:div w:id="643241391">
      <w:bodyDiv w:val="1"/>
      <w:marLeft w:val="0"/>
      <w:marRight w:val="0"/>
      <w:marTop w:val="0"/>
      <w:marBottom w:val="0"/>
      <w:divBdr>
        <w:top w:val="none" w:sz="0" w:space="0" w:color="auto"/>
        <w:left w:val="none" w:sz="0" w:space="0" w:color="auto"/>
        <w:bottom w:val="none" w:sz="0" w:space="0" w:color="auto"/>
        <w:right w:val="none" w:sz="0" w:space="0" w:color="auto"/>
      </w:divBdr>
    </w:div>
    <w:div w:id="827331517">
      <w:bodyDiv w:val="1"/>
      <w:marLeft w:val="0"/>
      <w:marRight w:val="0"/>
      <w:marTop w:val="0"/>
      <w:marBottom w:val="0"/>
      <w:divBdr>
        <w:top w:val="none" w:sz="0" w:space="0" w:color="auto"/>
        <w:left w:val="none" w:sz="0" w:space="0" w:color="auto"/>
        <w:bottom w:val="none" w:sz="0" w:space="0" w:color="auto"/>
        <w:right w:val="none" w:sz="0" w:space="0" w:color="auto"/>
      </w:divBdr>
    </w:div>
    <w:div w:id="867330461">
      <w:bodyDiv w:val="1"/>
      <w:marLeft w:val="0"/>
      <w:marRight w:val="0"/>
      <w:marTop w:val="0"/>
      <w:marBottom w:val="0"/>
      <w:divBdr>
        <w:top w:val="none" w:sz="0" w:space="0" w:color="auto"/>
        <w:left w:val="none" w:sz="0" w:space="0" w:color="auto"/>
        <w:bottom w:val="none" w:sz="0" w:space="0" w:color="auto"/>
        <w:right w:val="none" w:sz="0" w:space="0" w:color="auto"/>
      </w:divBdr>
    </w:div>
    <w:div w:id="874927757">
      <w:bodyDiv w:val="1"/>
      <w:marLeft w:val="0"/>
      <w:marRight w:val="0"/>
      <w:marTop w:val="0"/>
      <w:marBottom w:val="0"/>
      <w:divBdr>
        <w:top w:val="none" w:sz="0" w:space="0" w:color="auto"/>
        <w:left w:val="none" w:sz="0" w:space="0" w:color="auto"/>
        <w:bottom w:val="none" w:sz="0" w:space="0" w:color="auto"/>
        <w:right w:val="none" w:sz="0" w:space="0" w:color="auto"/>
      </w:divBdr>
    </w:div>
    <w:div w:id="889727112">
      <w:bodyDiv w:val="1"/>
      <w:marLeft w:val="0"/>
      <w:marRight w:val="0"/>
      <w:marTop w:val="0"/>
      <w:marBottom w:val="0"/>
      <w:divBdr>
        <w:top w:val="none" w:sz="0" w:space="0" w:color="auto"/>
        <w:left w:val="none" w:sz="0" w:space="0" w:color="auto"/>
        <w:bottom w:val="none" w:sz="0" w:space="0" w:color="auto"/>
        <w:right w:val="none" w:sz="0" w:space="0" w:color="auto"/>
      </w:divBdr>
    </w:div>
    <w:div w:id="927344011">
      <w:bodyDiv w:val="1"/>
      <w:marLeft w:val="0"/>
      <w:marRight w:val="0"/>
      <w:marTop w:val="0"/>
      <w:marBottom w:val="0"/>
      <w:divBdr>
        <w:top w:val="none" w:sz="0" w:space="0" w:color="auto"/>
        <w:left w:val="none" w:sz="0" w:space="0" w:color="auto"/>
        <w:bottom w:val="none" w:sz="0" w:space="0" w:color="auto"/>
        <w:right w:val="none" w:sz="0" w:space="0" w:color="auto"/>
      </w:divBdr>
    </w:div>
    <w:div w:id="948782006">
      <w:bodyDiv w:val="1"/>
      <w:marLeft w:val="0"/>
      <w:marRight w:val="0"/>
      <w:marTop w:val="0"/>
      <w:marBottom w:val="0"/>
      <w:divBdr>
        <w:top w:val="none" w:sz="0" w:space="0" w:color="auto"/>
        <w:left w:val="none" w:sz="0" w:space="0" w:color="auto"/>
        <w:bottom w:val="none" w:sz="0" w:space="0" w:color="auto"/>
        <w:right w:val="none" w:sz="0" w:space="0" w:color="auto"/>
      </w:divBdr>
    </w:div>
    <w:div w:id="957183502">
      <w:bodyDiv w:val="1"/>
      <w:marLeft w:val="0"/>
      <w:marRight w:val="0"/>
      <w:marTop w:val="0"/>
      <w:marBottom w:val="0"/>
      <w:divBdr>
        <w:top w:val="none" w:sz="0" w:space="0" w:color="auto"/>
        <w:left w:val="none" w:sz="0" w:space="0" w:color="auto"/>
        <w:bottom w:val="none" w:sz="0" w:space="0" w:color="auto"/>
        <w:right w:val="none" w:sz="0" w:space="0" w:color="auto"/>
      </w:divBdr>
    </w:div>
    <w:div w:id="1073818230">
      <w:bodyDiv w:val="1"/>
      <w:marLeft w:val="0"/>
      <w:marRight w:val="0"/>
      <w:marTop w:val="0"/>
      <w:marBottom w:val="0"/>
      <w:divBdr>
        <w:top w:val="none" w:sz="0" w:space="0" w:color="auto"/>
        <w:left w:val="none" w:sz="0" w:space="0" w:color="auto"/>
        <w:bottom w:val="none" w:sz="0" w:space="0" w:color="auto"/>
        <w:right w:val="none" w:sz="0" w:space="0" w:color="auto"/>
      </w:divBdr>
    </w:div>
    <w:div w:id="1123310275">
      <w:bodyDiv w:val="1"/>
      <w:marLeft w:val="0"/>
      <w:marRight w:val="0"/>
      <w:marTop w:val="0"/>
      <w:marBottom w:val="0"/>
      <w:divBdr>
        <w:top w:val="none" w:sz="0" w:space="0" w:color="auto"/>
        <w:left w:val="none" w:sz="0" w:space="0" w:color="auto"/>
        <w:bottom w:val="none" w:sz="0" w:space="0" w:color="auto"/>
        <w:right w:val="none" w:sz="0" w:space="0" w:color="auto"/>
      </w:divBdr>
    </w:div>
    <w:div w:id="1129933776">
      <w:bodyDiv w:val="1"/>
      <w:marLeft w:val="0"/>
      <w:marRight w:val="0"/>
      <w:marTop w:val="0"/>
      <w:marBottom w:val="0"/>
      <w:divBdr>
        <w:top w:val="none" w:sz="0" w:space="0" w:color="auto"/>
        <w:left w:val="none" w:sz="0" w:space="0" w:color="auto"/>
        <w:bottom w:val="none" w:sz="0" w:space="0" w:color="auto"/>
        <w:right w:val="none" w:sz="0" w:space="0" w:color="auto"/>
      </w:divBdr>
    </w:div>
    <w:div w:id="1356544445">
      <w:bodyDiv w:val="1"/>
      <w:marLeft w:val="0"/>
      <w:marRight w:val="0"/>
      <w:marTop w:val="0"/>
      <w:marBottom w:val="0"/>
      <w:divBdr>
        <w:top w:val="none" w:sz="0" w:space="0" w:color="auto"/>
        <w:left w:val="none" w:sz="0" w:space="0" w:color="auto"/>
        <w:bottom w:val="none" w:sz="0" w:space="0" w:color="auto"/>
        <w:right w:val="none" w:sz="0" w:space="0" w:color="auto"/>
      </w:divBdr>
    </w:div>
    <w:div w:id="1418597916">
      <w:bodyDiv w:val="1"/>
      <w:marLeft w:val="0"/>
      <w:marRight w:val="0"/>
      <w:marTop w:val="0"/>
      <w:marBottom w:val="0"/>
      <w:divBdr>
        <w:top w:val="none" w:sz="0" w:space="0" w:color="auto"/>
        <w:left w:val="none" w:sz="0" w:space="0" w:color="auto"/>
        <w:bottom w:val="none" w:sz="0" w:space="0" w:color="auto"/>
        <w:right w:val="none" w:sz="0" w:space="0" w:color="auto"/>
      </w:divBdr>
    </w:div>
    <w:div w:id="1485857076">
      <w:bodyDiv w:val="1"/>
      <w:marLeft w:val="0"/>
      <w:marRight w:val="0"/>
      <w:marTop w:val="0"/>
      <w:marBottom w:val="0"/>
      <w:divBdr>
        <w:top w:val="none" w:sz="0" w:space="0" w:color="auto"/>
        <w:left w:val="none" w:sz="0" w:space="0" w:color="auto"/>
        <w:bottom w:val="none" w:sz="0" w:space="0" w:color="auto"/>
        <w:right w:val="none" w:sz="0" w:space="0" w:color="auto"/>
      </w:divBdr>
    </w:div>
    <w:div w:id="1584603684">
      <w:bodyDiv w:val="1"/>
      <w:marLeft w:val="0"/>
      <w:marRight w:val="0"/>
      <w:marTop w:val="0"/>
      <w:marBottom w:val="0"/>
      <w:divBdr>
        <w:top w:val="none" w:sz="0" w:space="0" w:color="auto"/>
        <w:left w:val="none" w:sz="0" w:space="0" w:color="auto"/>
        <w:bottom w:val="none" w:sz="0" w:space="0" w:color="auto"/>
        <w:right w:val="none" w:sz="0" w:space="0" w:color="auto"/>
      </w:divBdr>
    </w:div>
    <w:div w:id="1632057444">
      <w:bodyDiv w:val="1"/>
      <w:marLeft w:val="0"/>
      <w:marRight w:val="0"/>
      <w:marTop w:val="0"/>
      <w:marBottom w:val="0"/>
      <w:divBdr>
        <w:top w:val="none" w:sz="0" w:space="0" w:color="auto"/>
        <w:left w:val="none" w:sz="0" w:space="0" w:color="auto"/>
        <w:bottom w:val="none" w:sz="0" w:space="0" w:color="auto"/>
        <w:right w:val="none" w:sz="0" w:space="0" w:color="auto"/>
      </w:divBdr>
    </w:div>
    <w:div w:id="1665014467">
      <w:bodyDiv w:val="1"/>
      <w:marLeft w:val="0"/>
      <w:marRight w:val="0"/>
      <w:marTop w:val="0"/>
      <w:marBottom w:val="0"/>
      <w:divBdr>
        <w:top w:val="none" w:sz="0" w:space="0" w:color="auto"/>
        <w:left w:val="none" w:sz="0" w:space="0" w:color="auto"/>
        <w:bottom w:val="none" w:sz="0" w:space="0" w:color="auto"/>
        <w:right w:val="none" w:sz="0" w:space="0" w:color="auto"/>
      </w:divBdr>
    </w:div>
    <w:div w:id="1684476207">
      <w:bodyDiv w:val="1"/>
      <w:marLeft w:val="0"/>
      <w:marRight w:val="0"/>
      <w:marTop w:val="0"/>
      <w:marBottom w:val="0"/>
      <w:divBdr>
        <w:top w:val="none" w:sz="0" w:space="0" w:color="auto"/>
        <w:left w:val="none" w:sz="0" w:space="0" w:color="auto"/>
        <w:bottom w:val="none" w:sz="0" w:space="0" w:color="auto"/>
        <w:right w:val="none" w:sz="0" w:space="0" w:color="auto"/>
      </w:divBdr>
    </w:div>
    <w:div w:id="1712456884">
      <w:bodyDiv w:val="1"/>
      <w:marLeft w:val="0"/>
      <w:marRight w:val="0"/>
      <w:marTop w:val="0"/>
      <w:marBottom w:val="0"/>
      <w:divBdr>
        <w:top w:val="none" w:sz="0" w:space="0" w:color="auto"/>
        <w:left w:val="none" w:sz="0" w:space="0" w:color="auto"/>
        <w:bottom w:val="none" w:sz="0" w:space="0" w:color="auto"/>
        <w:right w:val="none" w:sz="0" w:space="0" w:color="auto"/>
      </w:divBdr>
    </w:div>
    <w:div w:id="1733582563">
      <w:bodyDiv w:val="1"/>
      <w:marLeft w:val="0"/>
      <w:marRight w:val="0"/>
      <w:marTop w:val="0"/>
      <w:marBottom w:val="0"/>
      <w:divBdr>
        <w:top w:val="none" w:sz="0" w:space="0" w:color="auto"/>
        <w:left w:val="none" w:sz="0" w:space="0" w:color="auto"/>
        <w:bottom w:val="none" w:sz="0" w:space="0" w:color="auto"/>
        <w:right w:val="none" w:sz="0" w:space="0" w:color="auto"/>
      </w:divBdr>
    </w:div>
    <w:div w:id="1748456870">
      <w:bodyDiv w:val="1"/>
      <w:marLeft w:val="0"/>
      <w:marRight w:val="0"/>
      <w:marTop w:val="0"/>
      <w:marBottom w:val="0"/>
      <w:divBdr>
        <w:top w:val="none" w:sz="0" w:space="0" w:color="auto"/>
        <w:left w:val="none" w:sz="0" w:space="0" w:color="auto"/>
        <w:bottom w:val="none" w:sz="0" w:space="0" w:color="auto"/>
        <w:right w:val="none" w:sz="0" w:space="0" w:color="auto"/>
      </w:divBdr>
    </w:div>
    <w:div w:id="1773817716">
      <w:bodyDiv w:val="1"/>
      <w:marLeft w:val="0"/>
      <w:marRight w:val="0"/>
      <w:marTop w:val="0"/>
      <w:marBottom w:val="0"/>
      <w:divBdr>
        <w:top w:val="none" w:sz="0" w:space="0" w:color="auto"/>
        <w:left w:val="none" w:sz="0" w:space="0" w:color="auto"/>
        <w:bottom w:val="none" w:sz="0" w:space="0" w:color="auto"/>
        <w:right w:val="none" w:sz="0" w:space="0" w:color="auto"/>
      </w:divBdr>
    </w:div>
    <w:div w:id="1905599283">
      <w:bodyDiv w:val="1"/>
      <w:marLeft w:val="0"/>
      <w:marRight w:val="0"/>
      <w:marTop w:val="0"/>
      <w:marBottom w:val="0"/>
      <w:divBdr>
        <w:top w:val="none" w:sz="0" w:space="0" w:color="auto"/>
        <w:left w:val="none" w:sz="0" w:space="0" w:color="auto"/>
        <w:bottom w:val="none" w:sz="0" w:space="0" w:color="auto"/>
        <w:right w:val="none" w:sz="0" w:space="0" w:color="auto"/>
      </w:divBdr>
    </w:div>
    <w:div w:id="1931818034">
      <w:bodyDiv w:val="1"/>
      <w:marLeft w:val="0"/>
      <w:marRight w:val="0"/>
      <w:marTop w:val="0"/>
      <w:marBottom w:val="0"/>
      <w:divBdr>
        <w:top w:val="none" w:sz="0" w:space="0" w:color="auto"/>
        <w:left w:val="none" w:sz="0" w:space="0" w:color="auto"/>
        <w:bottom w:val="none" w:sz="0" w:space="0" w:color="auto"/>
        <w:right w:val="none" w:sz="0" w:space="0" w:color="auto"/>
      </w:divBdr>
    </w:div>
    <w:div w:id="1956448051">
      <w:bodyDiv w:val="1"/>
      <w:marLeft w:val="0"/>
      <w:marRight w:val="0"/>
      <w:marTop w:val="0"/>
      <w:marBottom w:val="0"/>
      <w:divBdr>
        <w:top w:val="none" w:sz="0" w:space="0" w:color="auto"/>
        <w:left w:val="none" w:sz="0" w:space="0" w:color="auto"/>
        <w:bottom w:val="none" w:sz="0" w:space="0" w:color="auto"/>
        <w:right w:val="none" w:sz="0" w:space="0" w:color="auto"/>
      </w:divBdr>
    </w:div>
    <w:div w:id="1966933075">
      <w:bodyDiv w:val="1"/>
      <w:marLeft w:val="0"/>
      <w:marRight w:val="0"/>
      <w:marTop w:val="0"/>
      <w:marBottom w:val="0"/>
      <w:divBdr>
        <w:top w:val="none" w:sz="0" w:space="0" w:color="auto"/>
        <w:left w:val="none" w:sz="0" w:space="0" w:color="auto"/>
        <w:bottom w:val="none" w:sz="0" w:space="0" w:color="auto"/>
        <w:right w:val="none" w:sz="0" w:space="0" w:color="auto"/>
      </w:divBdr>
      <w:divsChild>
        <w:div w:id="729886583">
          <w:marLeft w:val="547"/>
          <w:marRight w:val="0"/>
          <w:marTop w:val="0"/>
          <w:marBottom w:val="0"/>
          <w:divBdr>
            <w:top w:val="none" w:sz="0" w:space="0" w:color="auto"/>
            <w:left w:val="none" w:sz="0" w:space="0" w:color="auto"/>
            <w:bottom w:val="none" w:sz="0" w:space="0" w:color="auto"/>
            <w:right w:val="none" w:sz="0" w:space="0" w:color="auto"/>
          </w:divBdr>
        </w:div>
      </w:divsChild>
    </w:div>
    <w:div w:id="1982802874">
      <w:bodyDiv w:val="1"/>
      <w:marLeft w:val="0"/>
      <w:marRight w:val="0"/>
      <w:marTop w:val="0"/>
      <w:marBottom w:val="0"/>
      <w:divBdr>
        <w:top w:val="none" w:sz="0" w:space="0" w:color="auto"/>
        <w:left w:val="none" w:sz="0" w:space="0" w:color="auto"/>
        <w:bottom w:val="none" w:sz="0" w:space="0" w:color="auto"/>
        <w:right w:val="none" w:sz="0" w:space="0" w:color="auto"/>
      </w:divBdr>
    </w:div>
    <w:div w:id="1986083700">
      <w:bodyDiv w:val="1"/>
      <w:marLeft w:val="0"/>
      <w:marRight w:val="0"/>
      <w:marTop w:val="0"/>
      <w:marBottom w:val="0"/>
      <w:divBdr>
        <w:top w:val="none" w:sz="0" w:space="0" w:color="auto"/>
        <w:left w:val="none" w:sz="0" w:space="0" w:color="auto"/>
        <w:bottom w:val="none" w:sz="0" w:space="0" w:color="auto"/>
        <w:right w:val="none" w:sz="0" w:space="0" w:color="auto"/>
      </w:divBdr>
    </w:div>
    <w:div w:id="2072844265">
      <w:bodyDiv w:val="1"/>
      <w:marLeft w:val="0"/>
      <w:marRight w:val="0"/>
      <w:marTop w:val="0"/>
      <w:marBottom w:val="0"/>
      <w:divBdr>
        <w:top w:val="none" w:sz="0" w:space="0" w:color="auto"/>
        <w:left w:val="none" w:sz="0" w:space="0" w:color="auto"/>
        <w:bottom w:val="none" w:sz="0" w:space="0" w:color="auto"/>
        <w:right w:val="none" w:sz="0" w:space="0" w:color="auto"/>
      </w:divBdr>
    </w:div>
    <w:div w:id="2084911405">
      <w:bodyDiv w:val="1"/>
      <w:marLeft w:val="0"/>
      <w:marRight w:val="0"/>
      <w:marTop w:val="0"/>
      <w:marBottom w:val="0"/>
      <w:divBdr>
        <w:top w:val="none" w:sz="0" w:space="0" w:color="auto"/>
        <w:left w:val="none" w:sz="0" w:space="0" w:color="auto"/>
        <w:bottom w:val="none" w:sz="0" w:space="0" w:color="auto"/>
        <w:right w:val="none" w:sz="0" w:space="0" w:color="auto"/>
      </w:divBdr>
    </w:div>
    <w:div w:id="2105177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a.cm@mdb.gov.my" TargetMode="External"/><Relationship Id="rId5" Type="http://schemas.openxmlformats.org/officeDocument/2006/relationships/webSettings" Target="webSettings.xml"/><Relationship Id="rId10" Type="http://schemas.openxmlformats.org/officeDocument/2006/relationships/hyperlink" Target="mailto:sa.cm@mda.gov.m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standard\basicen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DB6EBF-EA23-4A77-B839-3E70A5640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basicen3</Template>
  <TotalTime>20</TotalTime>
  <Pages>1</Pages>
  <Words>208</Words>
  <Characters>1192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Basic template for the development of ISO and ISO/IEC documents</vt:lpstr>
    </vt:vector>
  </TitlesOfParts>
  <Company>ISO</Company>
  <LinksUpToDate>false</LinksUpToDate>
  <CharactersWithSpaces>1398</CharactersWithSpaces>
  <SharedDoc>false</SharedDoc>
  <HLinks>
    <vt:vector size="138" baseType="variant">
      <vt:variant>
        <vt:i4>3080201</vt:i4>
      </vt:variant>
      <vt:variant>
        <vt:i4>128</vt:i4>
      </vt:variant>
      <vt:variant>
        <vt:i4>0</vt:i4>
      </vt:variant>
      <vt:variant>
        <vt:i4>5</vt:i4>
      </vt:variant>
      <vt:variant>
        <vt:lpwstr/>
      </vt:variant>
      <vt:variant>
        <vt:lpwstr>_Toc9996979</vt:lpwstr>
      </vt:variant>
      <vt:variant>
        <vt:i4>3080201</vt:i4>
      </vt:variant>
      <vt:variant>
        <vt:i4>122</vt:i4>
      </vt:variant>
      <vt:variant>
        <vt:i4>0</vt:i4>
      </vt:variant>
      <vt:variant>
        <vt:i4>5</vt:i4>
      </vt:variant>
      <vt:variant>
        <vt:lpwstr/>
      </vt:variant>
      <vt:variant>
        <vt:lpwstr>_Toc9996978</vt:lpwstr>
      </vt:variant>
      <vt:variant>
        <vt:i4>3080201</vt:i4>
      </vt:variant>
      <vt:variant>
        <vt:i4>116</vt:i4>
      </vt:variant>
      <vt:variant>
        <vt:i4>0</vt:i4>
      </vt:variant>
      <vt:variant>
        <vt:i4>5</vt:i4>
      </vt:variant>
      <vt:variant>
        <vt:lpwstr/>
      </vt:variant>
      <vt:variant>
        <vt:lpwstr>_Toc9996977</vt:lpwstr>
      </vt:variant>
      <vt:variant>
        <vt:i4>3080201</vt:i4>
      </vt:variant>
      <vt:variant>
        <vt:i4>110</vt:i4>
      </vt:variant>
      <vt:variant>
        <vt:i4>0</vt:i4>
      </vt:variant>
      <vt:variant>
        <vt:i4>5</vt:i4>
      </vt:variant>
      <vt:variant>
        <vt:lpwstr/>
      </vt:variant>
      <vt:variant>
        <vt:lpwstr>_Toc9996976</vt:lpwstr>
      </vt:variant>
      <vt:variant>
        <vt:i4>3080201</vt:i4>
      </vt:variant>
      <vt:variant>
        <vt:i4>104</vt:i4>
      </vt:variant>
      <vt:variant>
        <vt:i4>0</vt:i4>
      </vt:variant>
      <vt:variant>
        <vt:i4>5</vt:i4>
      </vt:variant>
      <vt:variant>
        <vt:lpwstr/>
      </vt:variant>
      <vt:variant>
        <vt:lpwstr>_Toc9996975</vt:lpwstr>
      </vt:variant>
      <vt:variant>
        <vt:i4>3080201</vt:i4>
      </vt:variant>
      <vt:variant>
        <vt:i4>98</vt:i4>
      </vt:variant>
      <vt:variant>
        <vt:i4>0</vt:i4>
      </vt:variant>
      <vt:variant>
        <vt:i4>5</vt:i4>
      </vt:variant>
      <vt:variant>
        <vt:lpwstr/>
      </vt:variant>
      <vt:variant>
        <vt:lpwstr>_Toc9996974</vt:lpwstr>
      </vt:variant>
      <vt:variant>
        <vt:i4>3080201</vt:i4>
      </vt:variant>
      <vt:variant>
        <vt:i4>92</vt:i4>
      </vt:variant>
      <vt:variant>
        <vt:i4>0</vt:i4>
      </vt:variant>
      <vt:variant>
        <vt:i4>5</vt:i4>
      </vt:variant>
      <vt:variant>
        <vt:lpwstr/>
      </vt:variant>
      <vt:variant>
        <vt:lpwstr>_Toc9996973</vt:lpwstr>
      </vt:variant>
      <vt:variant>
        <vt:i4>3080201</vt:i4>
      </vt:variant>
      <vt:variant>
        <vt:i4>86</vt:i4>
      </vt:variant>
      <vt:variant>
        <vt:i4>0</vt:i4>
      </vt:variant>
      <vt:variant>
        <vt:i4>5</vt:i4>
      </vt:variant>
      <vt:variant>
        <vt:lpwstr/>
      </vt:variant>
      <vt:variant>
        <vt:lpwstr>_Toc9996972</vt:lpwstr>
      </vt:variant>
      <vt:variant>
        <vt:i4>3080201</vt:i4>
      </vt:variant>
      <vt:variant>
        <vt:i4>80</vt:i4>
      </vt:variant>
      <vt:variant>
        <vt:i4>0</vt:i4>
      </vt:variant>
      <vt:variant>
        <vt:i4>5</vt:i4>
      </vt:variant>
      <vt:variant>
        <vt:lpwstr/>
      </vt:variant>
      <vt:variant>
        <vt:lpwstr>_Toc9996971</vt:lpwstr>
      </vt:variant>
      <vt:variant>
        <vt:i4>3080201</vt:i4>
      </vt:variant>
      <vt:variant>
        <vt:i4>74</vt:i4>
      </vt:variant>
      <vt:variant>
        <vt:i4>0</vt:i4>
      </vt:variant>
      <vt:variant>
        <vt:i4>5</vt:i4>
      </vt:variant>
      <vt:variant>
        <vt:lpwstr/>
      </vt:variant>
      <vt:variant>
        <vt:lpwstr>_Toc9996970</vt:lpwstr>
      </vt:variant>
      <vt:variant>
        <vt:i4>3014665</vt:i4>
      </vt:variant>
      <vt:variant>
        <vt:i4>68</vt:i4>
      </vt:variant>
      <vt:variant>
        <vt:i4>0</vt:i4>
      </vt:variant>
      <vt:variant>
        <vt:i4>5</vt:i4>
      </vt:variant>
      <vt:variant>
        <vt:lpwstr/>
      </vt:variant>
      <vt:variant>
        <vt:lpwstr>_Toc9996969</vt:lpwstr>
      </vt:variant>
      <vt:variant>
        <vt:i4>3014665</vt:i4>
      </vt:variant>
      <vt:variant>
        <vt:i4>62</vt:i4>
      </vt:variant>
      <vt:variant>
        <vt:i4>0</vt:i4>
      </vt:variant>
      <vt:variant>
        <vt:i4>5</vt:i4>
      </vt:variant>
      <vt:variant>
        <vt:lpwstr/>
      </vt:variant>
      <vt:variant>
        <vt:lpwstr>_Toc9996968</vt:lpwstr>
      </vt:variant>
      <vt:variant>
        <vt:i4>3014665</vt:i4>
      </vt:variant>
      <vt:variant>
        <vt:i4>56</vt:i4>
      </vt:variant>
      <vt:variant>
        <vt:i4>0</vt:i4>
      </vt:variant>
      <vt:variant>
        <vt:i4>5</vt:i4>
      </vt:variant>
      <vt:variant>
        <vt:lpwstr/>
      </vt:variant>
      <vt:variant>
        <vt:lpwstr>_Toc9996967</vt:lpwstr>
      </vt:variant>
      <vt:variant>
        <vt:i4>3014665</vt:i4>
      </vt:variant>
      <vt:variant>
        <vt:i4>50</vt:i4>
      </vt:variant>
      <vt:variant>
        <vt:i4>0</vt:i4>
      </vt:variant>
      <vt:variant>
        <vt:i4>5</vt:i4>
      </vt:variant>
      <vt:variant>
        <vt:lpwstr/>
      </vt:variant>
      <vt:variant>
        <vt:lpwstr>_Toc9996966</vt:lpwstr>
      </vt:variant>
      <vt:variant>
        <vt:i4>3014665</vt:i4>
      </vt:variant>
      <vt:variant>
        <vt:i4>44</vt:i4>
      </vt:variant>
      <vt:variant>
        <vt:i4>0</vt:i4>
      </vt:variant>
      <vt:variant>
        <vt:i4>5</vt:i4>
      </vt:variant>
      <vt:variant>
        <vt:lpwstr/>
      </vt:variant>
      <vt:variant>
        <vt:lpwstr>_Toc9996965</vt:lpwstr>
      </vt:variant>
      <vt:variant>
        <vt:i4>3014665</vt:i4>
      </vt:variant>
      <vt:variant>
        <vt:i4>38</vt:i4>
      </vt:variant>
      <vt:variant>
        <vt:i4>0</vt:i4>
      </vt:variant>
      <vt:variant>
        <vt:i4>5</vt:i4>
      </vt:variant>
      <vt:variant>
        <vt:lpwstr/>
      </vt:variant>
      <vt:variant>
        <vt:lpwstr>_Toc9996964</vt:lpwstr>
      </vt:variant>
      <vt:variant>
        <vt:i4>3014665</vt:i4>
      </vt:variant>
      <vt:variant>
        <vt:i4>32</vt:i4>
      </vt:variant>
      <vt:variant>
        <vt:i4>0</vt:i4>
      </vt:variant>
      <vt:variant>
        <vt:i4>5</vt:i4>
      </vt:variant>
      <vt:variant>
        <vt:lpwstr/>
      </vt:variant>
      <vt:variant>
        <vt:lpwstr>_Toc9996963</vt:lpwstr>
      </vt:variant>
      <vt:variant>
        <vt:i4>3014665</vt:i4>
      </vt:variant>
      <vt:variant>
        <vt:i4>26</vt:i4>
      </vt:variant>
      <vt:variant>
        <vt:i4>0</vt:i4>
      </vt:variant>
      <vt:variant>
        <vt:i4>5</vt:i4>
      </vt:variant>
      <vt:variant>
        <vt:lpwstr/>
      </vt:variant>
      <vt:variant>
        <vt:lpwstr>_Toc9996962</vt:lpwstr>
      </vt:variant>
      <vt:variant>
        <vt:i4>3014665</vt:i4>
      </vt:variant>
      <vt:variant>
        <vt:i4>20</vt:i4>
      </vt:variant>
      <vt:variant>
        <vt:i4>0</vt:i4>
      </vt:variant>
      <vt:variant>
        <vt:i4>5</vt:i4>
      </vt:variant>
      <vt:variant>
        <vt:lpwstr/>
      </vt:variant>
      <vt:variant>
        <vt:lpwstr>_Toc9996961</vt:lpwstr>
      </vt:variant>
      <vt:variant>
        <vt:i4>3014665</vt:i4>
      </vt:variant>
      <vt:variant>
        <vt:i4>14</vt:i4>
      </vt:variant>
      <vt:variant>
        <vt:i4>0</vt:i4>
      </vt:variant>
      <vt:variant>
        <vt:i4>5</vt:i4>
      </vt:variant>
      <vt:variant>
        <vt:lpwstr/>
      </vt:variant>
      <vt:variant>
        <vt:lpwstr>_Toc9996960</vt:lpwstr>
      </vt:variant>
      <vt:variant>
        <vt:i4>2949129</vt:i4>
      </vt:variant>
      <vt:variant>
        <vt:i4>8</vt:i4>
      </vt:variant>
      <vt:variant>
        <vt:i4>0</vt:i4>
      </vt:variant>
      <vt:variant>
        <vt:i4>5</vt:i4>
      </vt:variant>
      <vt:variant>
        <vt:lpwstr/>
      </vt:variant>
      <vt:variant>
        <vt:lpwstr>_Toc9996959</vt:lpwstr>
      </vt:variant>
      <vt:variant>
        <vt:i4>2949129</vt:i4>
      </vt:variant>
      <vt:variant>
        <vt:i4>2</vt:i4>
      </vt:variant>
      <vt:variant>
        <vt:i4>0</vt:i4>
      </vt:variant>
      <vt:variant>
        <vt:i4>5</vt:i4>
      </vt:variant>
      <vt:variant>
        <vt:lpwstr/>
      </vt:variant>
      <vt:variant>
        <vt:lpwstr>_Toc9996958</vt:lpwstr>
      </vt:variant>
      <vt:variant>
        <vt:i4>4390933</vt:i4>
      </vt:variant>
      <vt:variant>
        <vt:i4>23395</vt:i4>
      </vt:variant>
      <vt:variant>
        <vt:i4>1025</vt:i4>
      </vt:variant>
      <vt:variant>
        <vt:i4>1</vt:i4>
      </vt:variant>
      <vt:variant>
        <vt:lpwstr>b.wmf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 for the development of ISO and ISO/IEC documents</dc:title>
  <dc:creator>MDA13</dc:creator>
  <dc:description>Corrections additionnelles_x000d_
Claude_x000d_
2002-06-17</dc:description>
  <cp:lastModifiedBy>MDA_18</cp:lastModifiedBy>
  <cp:revision>10</cp:revision>
  <cp:lastPrinted>2020-05-15T03:29:00Z</cp:lastPrinted>
  <dcterms:created xsi:type="dcterms:W3CDTF">2020-05-15T03:19:00Z</dcterms:created>
  <dcterms:modified xsi:type="dcterms:W3CDTF">2020-12-04T10:37:00Z</dcterms:modified>
</cp:coreProperties>
</file>